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  <w:gridCol w:w="2441"/>
      </w:tblGrid>
      <w:tr w:rsidR="008927F0" w:rsidTr="008927F0">
        <w:tc>
          <w:tcPr>
            <w:tcW w:w="7054" w:type="dxa"/>
          </w:tcPr>
          <w:p w:rsidR="008927F0" w:rsidRDefault="00321DA3" w:rsidP="00C44754">
            <w:pPr>
              <w:pStyle w:val="Labor-Titelseite"/>
            </w:pPr>
            <w:r>
              <w:t>Minis</w:t>
            </w:r>
            <w:r w:rsidR="008927F0" w:rsidRPr="005B4DAC">
              <w:t xml:space="preserve">tation </w:t>
            </w:r>
          </w:p>
          <w:p w:rsidR="008927F0" w:rsidRPr="00D658B5" w:rsidRDefault="008927F0" w:rsidP="00C44754">
            <w:pPr>
              <w:pStyle w:val="Labor-Titelseite"/>
              <w:rPr>
                <w:rFonts w:cs="Arial"/>
                <w:szCs w:val="56"/>
              </w:rPr>
            </w:pPr>
            <w:r w:rsidRPr="005B4DAC">
              <w:rPr>
                <w:rFonts w:cs="Arial"/>
                <w:szCs w:val="56"/>
              </w:rPr>
              <w:t>„</w:t>
            </w:r>
            <w:sdt>
              <w:sdtPr>
                <w:rPr>
                  <w:rStyle w:val="Labor-FormatvorlageTitelseite"/>
                </w:rPr>
                <w:alias w:val="Name der Station"/>
                <w:tag w:val="Name der Station"/>
                <w:id w:val="3925546"/>
                <w:placeholder>
                  <w:docPart w:val="034F2D4DF5DE453A912A8F0563B3EF56"/>
                </w:placeholder>
              </w:sdtPr>
              <w:sdtEndPr>
                <w:rPr>
                  <w:rStyle w:val="Absatz-Standardschriftart"/>
                  <w:rFonts w:cs="Arial"/>
                  <w:szCs w:val="56"/>
                </w:rPr>
              </w:sdtEndPr>
              <w:sdtContent>
                <w:r w:rsidR="00321DA3">
                  <w:rPr>
                    <w:rStyle w:val="Labor-FormatvorlageTitelseite"/>
                  </w:rPr>
                  <w:t>Spiegel 1</w:t>
                </w:r>
              </w:sdtContent>
            </w:sdt>
            <w:r w:rsidRPr="00D658B5">
              <w:rPr>
                <w:rFonts w:cs="Arial"/>
                <w:szCs w:val="56"/>
              </w:rPr>
              <w:t>“</w:t>
            </w:r>
          </w:p>
          <w:p w:rsidR="008927F0" w:rsidRPr="005B4DAC" w:rsidRDefault="008927F0" w:rsidP="008927F0">
            <w:pPr>
              <w:widowControl w:val="0"/>
              <w:jc w:val="center"/>
              <w:rPr>
                <w:rFonts w:ascii="Arial" w:hAnsi="Arial" w:cs="Arial"/>
                <w:color w:val="E77817"/>
                <w:sz w:val="36"/>
                <w:szCs w:val="36"/>
              </w:rPr>
            </w:pPr>
          </w:p>
          <w:p w:rsidR="008927F0" w:rsidRDefault="00321DA3" w:rsidP="00C44754">
            <w:pPr>
              <w:pStyle w:val="Labor-Titelseite"/>
            </w:pPr>
            <w:r>
              <w:t>Aufgaben</w:t>
            </w:r>
          </w:p>
          <w:p w:rsidR="00A31114" w:rsidRPr="005B4DAC" w:rsidRDefault="00A31114" w:rsidP="00C44754">
            <w:pPr>
              <w:pStyle w:val="Labor-Titelseite"/>
            </w:pPr>
          </w:p>
          <w:p w:rsidR="008927F0" w:rsidRDefault="008927F0"/>
        </w:tc>
        <w:tc>
          <w:tcPr>
            <w:tcW w:w="2441" w:type="dxa"/>
          </w:tcPr>
          <w:p w:rsidR="008927F0" w:rsidRDefault="008927F0"/>
        </w:tc>
      </w:tr>
    </w:tbl>
    <w:p w:rsidR="00A92AE8" w:rsidRDefault="007D0765">
      <w:pPr>
        <w:sectPr w:rsidR="00A92AE8" w:rsidSect="00984196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2835" w:right="1418" w:bottom="1134" w:left="1134" w:header="709" w:footer="709" w:gutter="0"/>
          <w:cols w:space="708"/>
          <w:titlePg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15pt;margin-top:398.3pt;width:324.75pt;height:192.6pt;z-index:251658240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next-textbox:#_x0000_s1026;mso-column-margin:2mm" inset="2.88pt,2.88pt,2.88pt,2.88pt">
              <w:txbxContent>
                <w:p w:rsidR="00A92AE8" w:rsidRDefault="00A92AE8" w:rsidP="00A92AE8">
                  <w:pPr>
                    <w:widowControl w:val="0"/>
                    <w:jc w:val="center"/>
                    <w:rPr>
                      <w:rFonts w:ascii="Arial" w:hAnsi="Arial" w:cs="Arial"/>
                      <w:color w:val="E77817"/>
                      <w:sz w:val="56"/>
                      <w:szCs w:val="56"/>
                    </w:rPr>
                  </w:pPr>
                  <w:r w:rsidRPr="005B4DAC">
                    <w:rPr>
                      <w:rFonts w:ascii="Arial" w:hAnsi="Arial" w:cs="Arial"/>
                      <w:color w:val="E77817"/>
                      <w:sz w:val="56"/>
                      <w:szCs w:val="56"/>
                    </w:rPr>
                    <w:t xml:space="preserve">Station </w:t>
                  </w:r>
                </w:p>
                <w:p w:rsidR="00A92AE8" w:rsidRPr="00D658B5" w:rsidRDefault="00A92AE8" w:rsidP="00A92AE8">
                  <w:pPr>
                    <w:widowControl w:val="0"/>
                    <w:jc w:val="center"/>
                    <w:rPr>
                      <w:rFonts w:ascii="Arial" w:hAnsi="Arial" w:cs="Arial"/>
                      <w:color w:val="E77817"/>
                      <w:sz w:val="56"/>
                      <w:szCs w:val="56"/>
                    </w:rPr>
                  </w:pPr>
                  <w:r w:rsidRPr="005B4DAC">
                    <w:rPr>
                      <w:rFonts w:ascii="Arial" w:hAnsi="Arial" w:cs="Arial"/>
                      <w:color w:val="E77817"/>
                      <w:sz w:val="56"/>
                      <w:szCs w:val="56"/>
                    </w:rPr>
                    <w:t>„</w:t>
                  </w:r>
                  <w:sdt>
                    <w:sdtPr>
                      <w:rPr>
                        <w:rStyle w:val="Labor-FormatvorlageTitelseite"/>
                      </w:rPr>
                      <w:alias w:val="Name der Station"/>
                      <w:tag w:val="Name der Station"/>
                      <w:id w:val="18865893"/>
                      <w:showingPlcHdr/>
                    </w:sdtPr>
                    <w:sdtEndPr>
                      <w:rPr>
                        <w:rStyle w:val="Absatz-Standardschriftart"/>
                        <w:rFonts w:ascii="Times New Roman" w:hAnsi="Times New Roman" w:cs="Arial"/>
                        <w:color w:val="000000"/>
                        <w:sz w:val="20"/>
                        <w:szCs w:val="56"/>
                      </w:rPr>
                    </w:sdtEndPr>
                    <w:sdtContent>
                      <w:r w:rsidRPr="00FA6C58">
                        <w:rPr>
                          <w:rStyle w:val="Platzhaltertext"/>
                        </w:rPr>
                        <w:t>Klicken Sie hier, um Text einzugeben.</w:t>
                      </w:r>
                    </w:sdtContent>
                  </w:sdt>
                  <w:r w:rsidRPr="00D658B5">
                    <w:rPr>
                      <w:rFonts w:ascii="Arial" w:hAnsi="Arial" w:cs="Arial"/>
                      <w:color w:val="E77817"/>
                      <w:sz w:val="56"/>
                      <w:szCs w:val="56"/>
                    </w:rPr>
                    <w:t>“</w:t>
                  </w:r>
                </w:p>
                <w:p w:rsidR="00A92AE8" w:rsidRPr="005B4DAC" w:rsidRDefault="00A92AE8" w:rsidP="00A92AE8">
                  <w:pPr>
                    <w:widowControl w:val="0"/>
                    <w:jc w:val="center"/>
                    <w:rPr>
                      <w:rFonts w:ascii="Arial" w:hAnsi="Arial" w:cs="Arial"/>
                      <w:color w:val="E77817"/>
                      <w:sz w:val="36"/>
                      <w:szCs w:val="36"/>
                    </w:rPr>
                  </w:pPr>
                </w:p>
                <w:p w:rsidR="00A92AE8" w:rsidRPr="005B4DAC" w:rsidRDefault="00A92AE8" w:rsidP="00A92AE8">
                  <w:pPr>
                    <w:widowControl w:val="0"/>
                    <w:jc w:val="center"/>
                    <w:rPr>
                      <w:rFonts w:ascii="Arial" w:hAnsi="Arial" w:cs="Arial"/>
                      <w:color w:val="E77817"/>
                      <w:sz w:val="56"/>
                      <w:szCs w:val="56"/>
                    </w:rPr>
                  </w:pPr>
                  <w:r w:rsidRPr="005B4DAC">
                    <w:rPr>
                      <w:rFonts w:ascii="Arial" w:hAnsi="Arial" w:cs="Arial"/>
                      <w:color w:val="E77817"/>
                      <w:sz w:val="56"/>
                      <w:szCs w:val="56"/>
                    </w:rPr>
                    <w:t>Aufgabenblätter</w:t>
                  </w:r>
                </w:p>
              </w:txbxContent>
            </v:textbox>
          </v:shape>
        </w:pict>
      </w:r>
    </w:p>
    <w:p w:rsidR="007A4B9B" w:rsidRDefault="003F47B7" w:rsidP="00AC0DA2">
      <w:pPr>
        <w:rPr>
          <w:rStyle w:val="Labor-FormatvorlageText"/>
        </w:rPr>
        <w:sectPr w:rsidR="007A4B9B" w:rsidSect="00321DA3">
          <w:headerReference w:type="default" r:id="rId12"/>
          <w:headerReference w:type="first" r:id="rId13"/>
          <w:type w:val="continuous"/>
          <w:pgSz w:w="11907" w:h="16840" w:code="9"/>
          <w:pgMar w:top="1418" w:right="1418" w:bottom="1134" w:left="1134" w:header="709" w:footer="709" w:gutter="0"/>
          <w:cols w:space="708"/>
          <w:formProt w:val="0"/>
          <w:titlePg/>
          <w:docGrid w:linePitch="360"/>
        </w:sectPr>
      </w:pPr>
      <w:r>
        <w:rPr>
          <w:rStyle w:val="Labor-FormatvorlageText"/>
        </w:rPr>
        <w:lastRenderedPageBreak/>
        <w:br w:type="page"/>
      </w:r>
    </w:p>
    <w:sdt>
      <w:sdtPr>
        <w:rPr>
          <w:rStyle w:val="Labor-FormatvorlageText"/>
          <w:rFonts w:asciiTheme="minorHAnsi" w:hAnsiTheme="minorHAnsi" w:cstheme="minorHAnsi"/>
          <w:sz w:val="22"/>
          <w:szCs w:val="22"/>
        </w:rPr>
        <w:alias w:val="Textfeld für Aufgabenstellungen"/>
        <w:tag w:val="Textfeld für Aufgabenstellungen"/>
        <w:id w:val="560289985"/>
        <w:placeholder>
          <w:docPart w:val="1918DB10CD5844AA858659115B8B6062"/>
        </w:placeholder>
      </w:sdtPr>
      <w:sdtEndPr>
        <w:rPr>
          <w:rStyle w:val="Labor-FormatvorlageText"/>
          <w:rFonts w:ascii="Arial" w:hAnsi="Arial" w:cs="Times New Roman"/>
          <w:sz w:val="24"/>
          <w:szCs w:val="20"/>
        </w:rPr>
      </w:sdtEndPr>
      <w:sdtContent>
        <w:p w:rsidR="00C93286" w:rsidRPr="00C93286" w:rsidRDefault="00C93286" w:rsidP="00C93286">
          <w:pPr>
            <w:rPr>
              <w:rStyle w:val="Labor-FormatvorlageText"/>
              <w:rFonts w:asciiTheme="minorHAnsi" w:hAnsiTheme="minorHAnsi" w:cstheme="minorHAnsi"/>
              <w:sz w:val="22"/>
              <w:szCs w:val="22"/>
            </w:rPr>
          </w:pPr>
        </w:p>
        <w:p w:rsidR="00C93286" w:rsidRPr="00C93286" w:rsidRDefault="00C93286" w:rsidP="00C93286">
          <w:pPr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C93286">
            <w:rPr>
              <w:rFonts w:asciiTheme="minorHAnsi" w:hAnsiTheme="minorHAnsi" w:cstheme="minorHAnsi"/>
              <w:b/>
              <w:sz w:val="22"/>
              <w:szCs w:val="22"/>
            </w:rPr>
            <w:t>Aufgabensequenz 1</w:t>
          </w:r>
        </w:p>
        <w:p w:rsidR="00C93286" w:rsidRPr="00C93286" w:rsidRDefault="00C93286" w:rsidP="00C93286">
          <w:pPr>
            <w:rPr>
              <w:rFonts w:asciiTheme="minorHAnsi" w:hAnsiTheme="minorHAnsi" w:cstheme="minorHAnsi"/>
              <w:b/>
              <w:sz w:val="22"/>
              <w:szCs w:val="22"/>
            </w:rPr>
          </w:pPr>
        </w:p>
        <w:p w:rsidR="00C93286" w:rsidRPr="00C93286" w:rsidRDefault="00C93286" w:rsidP="00C93286">
          <w:pPr>
            <w:rPr>
              <w:rFonts w:asciiTheme="minorHAnsi" w:hAnsiTheme="minorHAnsi" w:cstheme="minorHAnsi"/>
              <w:sz w:val="22"/>
              <w:szCs w:val="22"/>
            </w:rPr>
          </w:pPr>
          <w:r w:rsidRPr="00C93286">
            <w:rPr>
              <w:rFonts w:asciiTheme="minorHAnsi" w:hAnsiTheme="minorHAnsi" w:cstheme="minorHAnsi"/>
              <w:b/>
              <w:sz w:val="22"/>
              <w:szCs w:val="22"/>
            </w:rPr>
            <w:t xml:space="preserve">Material: </w:t>
          </w:r>
          <w:r w:rsidRPr="00C93286">
            <w:rPr>
              <w:rFonts w:asciiTheme="minorHAnsi" w:hAnsiTheme="minorHAnsi" w:cstheme="minorHAnsi"/>
              <w:b/>
              <w:sz w:val="22"/>
              <w:szCs w:val="22"/>
            </w:rPr>
            <w:tab/>
          </w:r>
          <w:r w:rsidRPr="00C93286">
            <w:rPr>
              <w:rFonts w:asciiTheme="minorHAnsi" w:hAnsiTheme="minorHAnsi" w:cstheme="minorHAnsi"/>
              <w:sz w:val="22"/>
              <w:szCs w:val="22"/>
            </w:rPr>
            <w:t xml:space="preserve">Spiegel, verschiedene Gegenstände (z.B. Wasserflasche, Radiergummi, Stift, etc.), </w:t>
          </w:r>
        </w:p>
        <w:p w:rsidR="00C93286" w:rsidRPr="00C93286" w:rsidRDefault="00C93286" w:rsidP="00C93286">
          <w:pPr>
            <w:rPr>
              <w:rFonts w:asciiTheme="minorHAnsi" w:hAnsiTheme="minorHAnsi" w:cstheme="minorHAnsi"/>
              <w:sz w:val="22"/>
              <w:szCs w:val="22"/>
            </w:rPr>
          </w:pPr>
          <w:r w:rsidRPr="00C93286">
            <w:rPr>
              <w:rFonts w:asciiTheme="minorHAnsi" w:hAnsiTheme="minorHAnsi" w:cstheme="minorHAnsi"/>
              <w:sz w:val="22"/>
              <w:szCs w:val="22"/>
            </w:rPr>
            <w:tab/>
          </w:r>
          <w:r w:rsidRPr="00C93286">
            <w:rPr>
              <w:rFonts w:asciiTheme="minorHAnsi" w:hAnsiTheme="minorHAnsi" w:cstheme="minorHAnsi"/>
              <w:sz w:val="22"/>
              <w:szCs w:val="22"/>
            </w:rPr>
            <w:tab/>
            <w:t>Lineal zum messen</w:t>
          </w:r>
        </w:p>
        <w:p w:rsidR="00C93286" w:rsidRPr="00C93286" w:rsidRDefault="00C93286" w:rsidP="00C93286">
          <w:pPr>
            <w:rPr>
              <w:rFonts w:asciiTheme="minorHAnsi" w:hAnsiTheme="minorHAnsi" w:cstheme="minorHAnsi"/>
              <w:sz w:val="22"/>
              <w:szCs w:val="22"/>
            </w:rPr>
          </w:pPr>
        </w:p>
        <w:p w:rsidR="00C93286" w:rsidRPr="00C93286" w:rsidRDefault="00C93286" w:rsidP="00C93286">
          <w:pPr>
            <w:pStyle w:val="Listenabsatz"/>
            <w:numPr>
              <w:ilvl w:val="1"/>
              <w:numId w:val="4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C93286">
            <w:rPr>
              <w:rFonts w:asciiTheme="minorHAnsi" w:hAnsiTheme="minorHAnsi" w:cstheme="minorHAnsi"/>
              <w:sz w:val="22"/>
              <w:szCs w:val="22"/>
            </w:rPr>
            <w:t>Suche dir 5 Gegenstände unterschiedlicher Größe. Halte nun die Gegenstände nacheinander bei ungefähr gleichem Abstand vor den Spiegel und untersuche, welche Gegenstände ganz im Spiegel zu sehen sind. Notiere deine Beobachtungen.</w:t>
          </w:r>
        </w:p>
        <w:tbl>
          <w:tblPr>
            <w:tblStyle w:val="Tabellengitternetz"/>
            <w:tblW w:w="0" w:type="auto"/>
            <w:tblInd w:w="534" w:type="dxa"/>
            <w:tbl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insideH w:val="single" w:sz="4" w:space="0" w:color="auto"/>
              <w:insideV w:val="single" w:sz="4" w:space="0" w:color="auto"/>
            </w:tblBorders>
            <w:tblLook w:val="04A0"/>
          </w:tblPr>
          <w:tblGrid>
            <w:gridCol w:w="8754"/>
          </w:tblGrid>
          <w:tr w:rsidR="00C93286" w:rsidRPr="00C93286" w:rsidTr="00160FB8">
            <w:trPr>
              <w:trHeight w:val="283"/>
            </w:trPr>
            <w:tc>
              <w:tcPr>
                <w:tcW w:w="8754" w:type="dxa"/>
              </w:tcPr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C93286" w:rsidRPr="00C93286" w:rsidTr="00160FB8">
            <w:trPr>
              <w:trHeight w:val="283"/>
            </w:trPr>
            <w:tc>
              <w:tcPr>
                <w:tcW w:w="8754" w:type="dxa"/>
              </w:tcPr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C93286" w:rsidRPr="00C93286" w:rsidTr="00160FB8">
            <w:trPr>
              <w:trHeight w:val="283"/>
            </w:trPr>
            <w:tc>
              <w:tcPr>
                <w:tcW w:w="8754" w:type="dxa"/>
              </w:tcPr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C93286" w:rsidRPr="00C93286" w:rsidRDefault="00C93286" w:rsidP="00C93286">
          <w:pPr>
            <w:pStyle w:val="Listenabsatz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:rsidR="00C93286" w:rsidRPr="00C93286" w:rsidRDefault="00C93286" w:rsidP="00C93286">
          <w:pPr>
            <w:pStyle w:val="Listenabsatz"/>
            <w:numPr>
              <w:ilvl w:val="1"/>
              <w:numId w:val="4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C93286">
            <w:rPr>
              <w:rFonts w:asciiTheme="minorHAnsi" w:hAnsiTheme="minorHAnsi" w:cstheme="minorHAnsi"/>
              <w:sz w:val="22"/>
              <w:szCs w:val="22"/>
            </w:rPr>
            <w:t>Kann man alle Gegenstände komplett im Spiegel sehen? Welche Größen haben einen Einfluss darauf, ob man ein Objekt komplett im Spiegel sehen kann?</w:t>
          </w:r>
        </w:p>
        <w:tbl>
          <w:tblPr>
            <w:tblStyle w:val="Tabellengitternetz"/>
            <w:tblW w:w="0" w:type="auto"/>
            <w:tblInd w:w="534" w:type="dxa"/>
            <w:tbl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insideH w:val="single" w:sz="4" w:space="0" w:color="auto"/>
              <w:insideV w:val="single" w:sz="4" w:space="0" w:color="auto"/>
            </w:tblBorders>
            <w:tblLook w:val="04A0"/>
          </w:tblPr>
          <w:tblGrid>
            <w:gridCol w:w="8754"/>
          </w:tblGrid>
          <w:tr w:rsidR="00C93286" w:rsidRPr="00C93286" w:rsidTr="00160FB8">
            <w:trPr>
              <w:trHeight w:val="283"/>
            </w:trPr>
            <w:tc>
              <w:tcPr>
                <w:tcW w:w="8754" w:type="dxa"/>
              </w:tcPr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C93286" w:rsidRPr="00C93286" w:rsidTr="00160FB8">
            <w:trPr>
              <w:trHeight w:val="283"/>
            </w:trPr>
            <w:tc>
              <w:tcPr>
                <w:tcW w:w="8754" w:type="dxa"/>
              </w:tcPr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C93286" w:rsidRPr="00C93286" w:rsidRDefault="00C93286" w:rsidP="00C93286">
          <w:pPr>
            <w:pStyle w:val="Listenabsatz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:rsidR="00C93286" w:rsidRPr="00C93286" w:rsidRDefault="00C93286" w:rsidP="00C93286">
          <w:pPr>
            <w:pStyle w:val="Listenabsatz"/>
            <w:numPr>
              <w:ilvl w:val="1"/>
              <w:numId w:val="4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C93286">
            <w:rPr>
              <w:rFonts w:asciiTheme="minorHAnsi" w:hAnsiTheme="minorHAnsi" w:cstheme="minorHAnsi"/>
              <w:sz w:val="22"/>
              <w:szCs w:val="22"/>
            </w:rPr>
            <w:t xml:space="preserve">Versuche eine Regel aufzustellen, ab wann ein Körper komplett im Spiegel sichtbar ist. </w:t>
          </w:r>
        </w:p>
        <w:tbl>
          <w:tblPr>
            <w:tblStyle w:val="Tabellengitternetz"/>
            <w:tblW w:w="0" w:type="auto"/>
            <w:tblInd w:w="534" w:type="dxa"/>
            <w:tbl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insideH w:val="single" w:sz="4" w:space="0" w:color="auto"/>
              <w:insideV w:val="single" w:sz="4" w:space="0" w:color="auto"/>
            </w:tblBorders>
            <w:tblLook w:val="04A0"/>
          </w:tblPr>
          <w:tblGrid>
            <w:gridCol w:w="8754"/>
          </w:tblGrid>
          <w:tr w:rsidR="00C93286" w:rsidRPr="00C93286" w:rsidTr="00160FB8">
            <w:trPr>
              <w:trHeight w:val="283"/>
            </w:trPr>
            <w:tc>
              <w:tcPr>
                <w:tcW w:w="8754" w:type="dxa"/>
              </w:tcPr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C93286" w:rsidRPr="00C93286" w:rsidTr="00160FB8">
            <w:trPr>
              <w:trHeight w:val="283"/>
            </w:trPr>
            <w:tc>
              <w:tcPr>
                <w:tcW w:w="8754" w:type="dxa"/>
              </w:tcPr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C93286" w:rsidRPr="00C93286" w:rsidRDefault="00C93286" w:rsidP="00C93286">
          <w:pPr>
            <w:rPr>
              <w:rFonts w:asciiTheme="minorHAnsi" w:hAnsiTheme="minorHAnsi" w:cstheme="minorHAnsi"/>
              <w:sz w:val="22"/>
              <w:szCs w:val="22"/>
            </w:rPr>
          </w:pPr>
        </w:p>
        <w:p w:rsidR="00C93286" w:rsidRPr="00C93286" w:rsidRDefault="00C93286" w:rsidP="00C93286">
          <w:pPr>
            <w:pStyle w:val="Listenabsatz"/>
            <w:numPr>
              <w:ilvl w:val="1"/>
              <w:numId w:val="4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C93286">
            <w:rPr>
              <w:rFonts w:asciiTheme="minorHAnsi" w:hAnsiTheme="minorHAnsi" w:cstheme="minorHAnsi"/>
              <w:sz w:val="22"/>
              <w:szCs w:val="22"/>
            </w:rPr>
            <w:t>Du willst dir einen Spiegel kaufen, in dem du dich vollständig sehen kannst. Schätze, wie groß dieser Spiegel sein müsste!</w:t>
          </w:r>
        </w:p>
        <w:tbl>
          <w:tblPr>
            <w:tblStyle w:val="Tabellengitternetz"/>
            <w:tblW w:w="0" w:type="auto"/>
            <w:tblInd w:w="534" w:type="dxa"/>
            <w:tbl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insideH w:val="single" w:sz="4" w:space="0" w:color="auto"/>
              <w:insideV w:val="single" w:sz="4" w:space="0" w:color="auto"/>
            </w:tblBorders>
            <w:tblLook w:val="04A0"/>
          </w:tblPr>
          <w:tblGrid>
            <w:gridCol w:w="8754"/>
          </w:tblGrid>
          <w:tr w:rsidR="00C93286" w:rsidRPr="00C93286" w:rsidTr="00160FB8">
            <w:trPr>
              <w:trHeight w:val="283"/>
            </w:trPr>
            <w:tc>
              <w:tcPr>
                <w:tcW w:w="8754" w:type="dxa"/>
              </w:tcPr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C93286" w:rsidRPr="00C93286" w:rsidTr="00160FB8">
            <w:trPr>
              <w:trHeight w:val="283"/>
            </w:trPr>
            <w:tc>
              <w:tcPr>
                <w:tcW w:w="8754" w:type="dxa"/>
              </w:tcPr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C93286" w:rsidRPr="00C93286" w:rsidRDefault="00C93286" w:rsidP="00C93286">
          <w:pPr>
            <w:pStyle w:val="Listenabsatz"/>
            <w:ind w:left="426"/>
            <w:rPr>
              <w:rFonts w:asciiTheme="minorHAnsi" w:hAnsiTheme="minorHAnsi" w:cstheme="minorHAnsi"/>
              <w:sz w:val="22"/>
              <w:szCs w:val="22"/>
            </w:rPr>
          </w:pPr>
        </w:p>
        <w:p w:rsidR="00C93286" w:rsidRPr="00C93286" w:rsidRDefault="00C93286" w:rsidP="00C93286">
          <w:pPr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C93286">
            <w:rPr>
              <w:rFonts w:asciiTheme="minorHAnsi" w:hAnsiTheme="minorHAnsi" w:cstheme="minorHAnsi"/>
              <w:b/>
              <w:sz w:val="22"/>
              <w:szCs w:val="22"/>
            </w:rPr>
            <w:t>Aufgabensequenz 2</w:t>
          </w:r>
        </w:p>
        <w:p w:rsidR="00C93286" w:rsidRPr="00C93286" w:rsidRDefault="00C93286" w:rsidP="00C93286">
          <w:pPr>
            <w:rPr>
              <w:rFonts w:asciiTheme="minorHAnsi" w:hAnsiTheme="minorHAnsi" w:cstheme="minorHAnsi"/>
              <w:sz w:val="22"/>
              <w:szCs w:val="22"/>
            </w:rPr>
          </w:pPr>
          <w:r w:rsidRPr="00C93286">
            <w:rPr>
              <w:rFonts w:asciiTheme="minorHAnsi" w:hAnsiTheme="minorHAnsi" w:cstheme="minorHAnsi"/>
              <w:b/>
              <w:sz w:val="22"/>
              <w:szCs w:val="22"/>
            </w:rPr>
            <w:br/>
          </w:r>
          <w:r w:rsidRPr="00C93286">
            <w:rPr>
              <w:rFonts w:asciiTheme="minorHAnsi" w:hAnsiTheme="minorHAnsi" w:cstheme="minorHAnsi"/>
              <w:sz w:val="22"/>
              <w:szCs w:val="22"/>
            </w:rPr>
            <w:t>Nun wirst du die Größe des Spiegels berechnen, die dieser mindestens haben muss, damit du dich ganz darin sehen kannst.</w:t>
          </w:r>
        </w:p>
        <w:p w:rsidR="00C93286" w:rsidRPr="00C93286" w:rsidRDefault="00C93286" w:rsidP="00C93286">
          <w:pPr>
            <w:rPr>
              <w:rFonts w:asciiTheme="minorHAnsi" w:hAnsiTheme="minorHAnsi" w:cstheme="minorHAnsi"/>
              <w:sz w:val="22"/>
              <w:szCs w:val="22"/>
            </w:rPr>
          </w:pPr>
        </w:p>
        <w:p w:rsidR="00875239" w:rsidRDefault="007D0765" w:rsidP="00C93286">
          <w:pPr>
            <w:pStyle w:val="Listenabsatz"/>
            <w:numPr>
              <w:ilvl w:val="1"/>
              <w:numId w:val="5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noProof/>
              <w:sz w:val="22"/>
              <w:szCs w:val="22"/>
            </w:rPr>
            <w:pict>
              <v:shape id="_x0000_s1034" type="#_x0000_t202" style="position:absolute;left:0;text-align:left;margin-left:228.3pt;margin-top:34.1pt;width:79.5pt;height:18.75pt;z-index:251663360" filled="f" stroked="f">
                <v:textbox style="mso-next-textbox:#_x0000_s1034">
                  <w:txbxContent>
                    <w:p w:rsidR="001446AF" w:rsidRPr="001446AF" w:rsidRDefault="001446AF">
                      <w:pPr>
                        <w:rPr>
                          <w:color w:val="A6A6A6" w:themeColor="background1" w:themeShade="A6"/>
                        </w:rPr>
                      </w:pPr>
                      <w:r w:rsidRPr="001446AF">
                        <w:rPr>
                          <w:color w:val="A6A6A6" w:themeColor="background1" w:themeShade="A6"/>
                        </w:rPr>
                        <w:t>Spiegelachse</w:t>
                      </w:r>
                    </w:p>
                  </w:txbxContent>
                </v:textbox>
              </v:shape>
            </w:pict>
          </w:r>
          <w:r w:rsidR="00C93286" w:rsidRPr="00C93286">
            <w:rPr>
              <w:rFonts w:asciiTheme="minorHAnsi" w:hAnsiTheme="minorHAnsi" w:cstheme="minorHAnsi"/>
              <w:sz w:val="22"/>
              <w:szCs w:val="22"/>
            </w:rPr>
            <w:t>Vervollständige in folgender Skizze die „Seh-Strahlen“, indem du die Verbindungslinien „Auge-Auge“, „Scheitel-Scheitel“, „Auge-Scheitel“, „ Auge-Fuß“ und „Fuß-Fuß“  einzeichnest.</w:t>
          </w:r>
          <w:r w:rsidR="003B3473" w:rsidRPr="003B3473">
            <w:rPr>
              <w:rFonts w:asciiTheme="minorHAnsi" w:hAnsiTheme="minorHAnsi" w:cstheme="minorHAnsi"/>
              <w:noProof/>
              <w:sz w:val="22"/>
              <w:szCs w:val="22"/>
            </w:rPr>
            <w:t xml:space="preserve"> </w:t>
          </w:r>
        </w:p>
        <w:p w:rsidR="00920321" w:rsidRDefault="003248CF" w:rsidP="003248CF">
          <w:pPr>
            <w:spacing w:after="200" w:line="276" w:lineRule="auto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>
                <wp:extent cx="4916170" cy="2333625"/>
                <wp:effectExtent l="19050" t="0" r="0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/>
                        <a:srcRect l="9300" t="29315" r="40032" b="295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16170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1446AF" w:rsidRPr="00963186" w:rsidRDefault="001446AF" w:rsidP="00963186">
          <w:pPr>
            <w:spacing w:line="276" w:lineRule="auto"/>
            <w:rPr>
              <w:rFonts w:asciiTheme="minorHAnsi" w:hAnsiTheme="minorHAnsi" w:cstheme="minorHAnsi"/>
              <w:sz w:val="22"/>
              <w:szCs w:val="22"/>
            </w:rPr>
          </w:pPr>
        </w:p>
        <w:p w:rsidR="00C93286" w:rsidRPr="00C93286" w:rsidRDefault="00C93286" w:rsidP="00C93286">
          <w:pPr>
            <w:pStyle w:val="Listenabsatz"/>
            <w:numPr>
              <w:ilvl w:val="1"/>
              <w:numId w:val="5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C93286">
            <w:rPr>
              <w:rFonts w:asciiTheme="minorHAnsi" w:hAnsiTheme="minorHAnsi" w:cstheme="minorHAnsi"/>
              <w:sz w:val="22"/>
              <w:szCs w:val="22"/>
            </w:rPr>
            <w:t>Stelle eine Formel für die nötige Mindestspiegelgröße</w:t>
          </w:r>
          <w:r w:rsidRPr="00C93286">
            <w:rPr>
              <w:rFonts w:asciiTheme="minorHAnsi" w:hAnsiTheme="minorHAnsi" w:cstheme="minorHAnsi"/>
              <w:b/>
              <w:sz w:val="22"/>
              <w:szCs w:val="22"/>
            </w:rPr>
            <w:t xml:space="preserve"> s</w:t>
          </w:r>
          <w:r w:rsidRPr="00C93286">
            <w:rPr>
              <w:rFonts w:asciiTheme="minorHAnsi" w:hAnsiTheme="minorHAnsi" w:cstheme="minorHAnsi"/>
              <w:sz w:val="22"/>
              <w:szCs w:val="22"/>
            </w:rPr>
            <w:t xml:space="preserve"> in Abhängigkeit von der Körpergröße </w:t>
          </w:r>
          <w:r w:rsidRPr="00C93286">
            <w:rPr>
              <w:rFonts w:asciiTheme="minorHAnsi" w:hAnsiTheme="minorHAnsi" w:cstheme="minorHAnsi"/>
              <w:b/>
              <w:sz w:val="22"/>
              <w:szCs w:val="22"/>
            </w:rPr>
            <w:t>k</w:t>
          </w:r>
          <w:r w:rsidRPr="00C93286">
            <w:rPr>
              <w:rFonts w:asciiTheme="minorHAnsi" w:hAnsiTheme="minorHAnsi" w:cstheme="minorHAnsi"/>
              <w:sz w:val="22"/>
              <w:szCs w:val="22"/>
            </w:rPr>
            <w:t xml:space="preserve"> auf. </w:t>
          </w:r>
        </w:p>
        <w:tbl>
          <w:tblPr>
            <w:tblStyle w:val="Tabellengitternetz"/>
            <w:tblW w:w="0" w:type="auto"/>
            <w:tblInd w:w="567" w:type="dxa"/>
            <w:tblLook w:val="04A0"/>
          </w:tblPr>
          <w:tblGrid>
            <w:gridCol w:w="9004"/>
          </w:tblGrid>
          <w:tr w:rsidR="00C93286" w:rsidRPr="00C93286" w:rsidTr="00160FB8">
            <w:tc>
              <w:tcPr>
                <w:tcW w:w="9212" w:type="dxa"/>
              </w:tcPr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C93286" w:rsidRPr="00C93286" w:rsidRDefault="00C93286" w:rsidP="00C93286">
          <w:pPr>
            <w:pStyle w:val="Listenabsatz"/>
            <w:ind w:left="567" w:hanging="567"/>
            <w:rPr>
              <w:rFonts w:asciiTheme="minorHAnsi" w:hAnsiTheme="minorHAnsi" w:cstheme="minorHAnsi"/>
              <w:sz w:val="22"/>
              <w:szCs w:val="22"/>
            </w:rPr>
          </w:pPr>
        </w:p>
        <w:p w:rsidR="00C93286" w:rsidRPr="00C93286" w:rsidRDefault="00C93286" w:rsidP="00C93286">
          <w:pPr>
            <w:pStyle w:val="Listenabsatz"/>
            <w:numPr>
              <w:ilvl w:val="1"/>
              <w:numId w:val="5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C93286">
            <w:rPr>
              <w:rFonts w:asciiTheme="minorHAnsi" w:hAnsiTheme="minorHAnsi" w:cstheme="minorHAnsi"/>
              <w:sz w:val="22"/>
              <w:szCs w:val="22"/>
            </w:rPr>
            <w:t xml:space="preserve">Wie groß müsste </w:t>
          </w:r>
          <w:r w:rsidRPr="00C93286">
            <w:rPr>
              <w:rFonts w:asciiTheme="minorHAnsi" w:hAnsiTheme="minorHAnsi" w:cstheme="minorHAnsi"/>
              <w:b/>
              <w:sz w:val="22"/>
              <w:szCs w:val="22"/>
            </w:rPr>
            <w:t>DEIN</w:t>
          </w:r>
          <w:r w:rsidRPr="00C93286">
            <w:rPr>
              <w:rFonts w:asciiTheme="minorHAnsi" w:hAnsiTheme="minorHAnsi" w:cstheme="minorHAnsi"/>
              <w:sz w:val="22"/>
              <w:szCs w:val="22"/>
            </w:rPr>
            <w:t xml:space="preserve"> Spiegel also genau sein?</w:t>
          </w:r>
        </w:p>
        <w:tbl>
          <w:tblPr>
            <w:tblStyle w:val="Tabellengitternetz"/>
            <w:tblW w:w="0" w:type="auto"/>
            <w:tblInd w:w="567" w:type="dxa"/>
            <w:tblLook w:val="04A0"/>
          </w:tblPr>
          <w:tblGrid>
            <w:gridCol w:w="9004"/>
          </w:tblGrid>
          <w:tr w:rsidR="00C93286" w:rsidRPr="00C93286" w:rsidTr="00160FB8">
            <w:tc>
              <w:tcPr>
                <w:tcW w:w="9212" w:type="dxa"/>
              </w:tcPr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C93286" w:rsidRPr="00C93286" w:rsidRDefault="00C93286" w:rsidP="00C93286">
          <w:pPr>
            <w:pStyle w:val="Listenabsatz"/>
            <w:ind w:left="567"/>
            <w:rPr>
              <w:rFonts w:asciiTheme="minorHAnsi" w:hAnsiTheme="minorHAnsi" w:cstheme="minorHAnsi"/>
              <w:sz w:val="22"/>
              <w:szCs w:val="22"/>
            </w:rPr>
          </w:pPr>
        </w:p>
        <w:p w:rsidR="00C93286" w:rsidRPr="00C93286" w:rsidRDefault="007D0765" w:rsidP="00C93286">
          <w:pPr>
            <w:pStyle w:val="Listenabsatz"/>
            <w:ind w:left="567" w:hanging="567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noProof/>
              <w:sz w:val="22"/>
              <w:szCs w:val="22"/>
            </w:rPr>
            <w:pict>
              <v:rect id="_x0000_s1028" style="position:absolute;left:0;text-align:left;margin-left:197.65pt;margin-top:6pt;width:122.25pt;height:25.5pt;z-index:251660288" strokecolor="#272727 [2749]"/>
            </w:pict>
          </w:r>
        </w:p>
        <w:p w:rsidR="00C93286" w:rsidRPr="00C93286" w:rsidRDefault="00C93286" w:rsidP="00C93286">
          <w:pPr>
            <w:pStyle w:val="Listenabsatz"/>
            <w:numPr>
              <w:ilvl w:val="1"/>
              <w:numId w:val="5"/>
            </w:numPr>
            <w:spacing w:after="200" w:line="360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C93286">
            <w:rPr>
              <w:rFonts w:asciiTheme="minorHAnsi" w:hAnsiTheme="minorHAnsi" w:cstheme="minorHAnsi"/>
              <w:sz w:val="22"/>
              <w:szCs w:val="22"/>
            </w:rPr>
            <w:t xml:space="preserve">Stelle den Zusammenhang </w:t>
          </w:r>
          <m:oMath>
            <m:r>
              <m:rPr>
                <m:sty m:val="bi"/>
              </m:rPr>
              <w:rPr>
                <w:rFonts w:ascii="Cambria Math" w:hAnsi="Cambria Math" w:cstheme="minorHAnsi"/>
                <w:sz w:val="22"/>
                <w:szCs w:val="22"/>
              </w:rPr>
              <m:t>s</m:t>
            </m:r>
            <m:r>
              <m:rPr>
                <m:sty m:val="bi"/>
              </m:rPr>
              <w:rPr>
                <w:rFonts w:ascii="Cambria Math" w:hAnsiTheme="minorHAnsi" w:cstheme="minorHAnsi"/>
                <w:sz w:val="22"/>
                <w:szCs w:val="22"/>
              </w:rPr>
              <m:t>=</m:t>
            </m:r>
            <m:r>
              <m:rPr>
                <m:sty m:val="bi"/>
              </m:rPr>
              <w:rPr>
                <w:rFonts w:ascii="Cambria Math" w:hAnsi="Cambria Math" w:cstheme="minorHAnsi"/>
                <w:sz w:val="22"/>
                <w:szCs w:val="22"/>
              </w:rPr>
              <m:t>f</m:t>
            </m:r>
            <m:d>
              <m:dPr>
                <m:ctrlPr>
                  <w:rPr>
                    <w:rFonts w:ascii="Cambria Math" w:hAnsiTheme="minorHAnsi" w:cstheme="minorHAnsi"/>
                    <w:b/>
                    <w:i/>
                    <w:sz w:val="22"/>
                    <w:szCs w:val="22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2"/>
                    <w:szCs w:val="22"/>
                  </w:rPr>
                  <m:t>k</m:t>
                </m:r>
              </m:e>
            </m:d>
            <m:r>
              <w:rPr>
                <w:rFonts w:ascii="Cambria Math" w:eastAsiaTheme="minorEastAsia" w:hAnsiTheme="minorHAnsi" w:cstheme="minorHAnsi"/>
                <w:sz w:val="22"/>
                <w:szCs w:val="22"/>
              </w:rPr>
              <m:t xml:space="preserve">=                                                     </m:t>
            </m:r>
          </m:oMath>
          <w:r w:rsidRPr="00C93286">
            <w:rPr>
              <w:rFonts w:asciiTheme="minorHAnsi" w:eastAsiaTheme="minorEastAsia" w:hAnsiTheme="minorHAnsi" w:cstheme="minorHAnsi"/>
              <w:sz w:val="22"/>
              <w:szCs w:val="22"/>
            </w:rPr>
            <w:t xml:space="preserve"> zwischen Körpergröße s und Spiegelgröße k in folgendem Koordinatensystem graphisch dar.</w:t>
          </w:r>
        </w:p>
        <w:p w:rsidR="00C93286" w:rsidRPr="00C93286" w:rsidRDefault="00C93286" w:rsidP="00C93286">
          <w:pPr>
            <w:pStyle w:val="Listenabsatz"/>
            <w:rPr>
              <w:rFonts w:asciiTheme="minorHAnsi" w:hAnsiTheme="minorHAnsi" w:cstheme="minorHAnsi"/>
              <w:sz w:val="22"/>
              <w:szCs w:val="22"/>
            </w:rPr>
          </w:pPr>
        </w:p>
        <w:p w:rsidR="00C93286" w:rsidRPr="00C93286" w:rsidRDefault="00C93286" w:rsidP="00C93286">
          <w:pPr>
            <w:pStyle w:val="Listenabsatz"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C93286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>
                <wp:extent cx="3609975" cy="2464601"/>
                <wp:effectExtent l="19050" t="0" r="9525" b="0"/>
                <wp:docPr id="16" name="Grafik 4" descr="Koordinatensystem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oordinatensystem.bmp"/>
                        <pic:cNvPicPr/>
                      </pic:nvPicPr>
                      <pic:blipFill>
                        <a:blip r:embed="rId15" cstate="print"/>
                        <a:srcRect l="22642" t="13830" r="19052" b="220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3513" cy="24670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93286" w:rsidRPr="00C93286" w:rsidRDefault="00C93286" w:rsidP="00C93286">
          <w:pPr>
            <w:pStyle w:val="Listenabsatz"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:rsidR="00C93286" w:rsidRPr="00C93286" w:rsidRDefault="00C93286" w:rsidP="00C93286">
          <w:pPr>
            <w:pStyle w:val="Listenabsatz"/>
            <w:numPr>
              <w:ilvl w:val="1"/>
              <w:numId w:val="5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C93286">
            <w:rPr>
              <w:rFonts w:asciiTheme="minorHAnsi" w:hAnsiTheme="minorHAnsi" w:cstheme="minorHAnsi"/>
              <w:sz w:val="22"/>
              <w:szCs w:val="22"/>
            </w:rPr>
            <w:t>Zu welcher Funktionenklasse gehört die von dir gezeichnete Funktion?</w:t>
          </w:r>
        </w:p>
        <w:tbl>
          <w:tblPr>
            <w:tblStyle w:val="Tabellengitternetz"/>
            <w:tblW w:w="0" w:type="auto"/>
            <w:tblInd w:w="567" w:type="dxa"/>
            <w:tbl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insideH w:val="single" w:sz="4" w:space="0" w:color="auto"/>
              <w:insideV w:val="single" w:sz="4" w:space="0" w:color="auto"/>
            </w:tblBorders>
            <w:tblLook w:val="04A0"/>
          </w:tblPr>
          <w:tblGrid>
            <w:gridCol w:w="8760"/>
          </w:tblGrid>
          <w:tr w:rsidR="003C24FC" w:rsidRPr="00C93286" w:rsidTr="00160FB8">
            <w:tc>
              <w:tcPr>
                <w:tcW w:w="9212" w:type="dxa"/>
              </w:tcPr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3C24FC" w:rsidRPr="00C93286" w:rsidTr="00160FB8">
            <w:tc>
              <w:tcPr>
                <w:tcW w:w="9212" w:type="dxa"/>
              </w:tcPr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C93286" w:rsidRPr="00C93286" w:rsidRDefault="00C93286" w:rsidP="00C93286">
          <w:pPr>
            <w:pStyle w:val="Listenabsatz"/>
            <w:ind w:left="567"/>
            <w:rPr>
              <w:rFonts w:asciiTheme="minorHAnsi" w:hAnsiTheme="minorHAnsi" w:cstheme="minorHAnsi"/>
              <w:sz w:val="22"/>
              <w:szCs w:val="22"/>
            </w:rPr>
          </w:pPr>
        </w:p>
        <w:p w:rsidR="00C93286" w:rsidRPr="00C93286" w:rsidRDefault="00C93286" w:rsidP="00C93286">
          <w:pPr>
            <w:pStyle w:val="Listenabsatz"/>
            <w:numPr>
              <w:ilvl w:val="1"/>
              <w:numId w:val="5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C93286">
            <w:rPr>
              <w:rFonts w:asciiTheme="minorHAnsi" w:hAnsiTheme="minorHAnsi" w:cstheme="minorHAnsi"/>
              <w:sz w:val="22"/>
              <w:szCs w:val="22"/>
            </w:rPr>
            <w:t>Wie ändert sich die nötige Mindestspiegelgröße bei einem doppelt, dreifach, viertel, ... so großem Menschen?</w:t>
          </w:r>
        </w:p>
        <w:tbl>
          <w:tblPr>
            <w:tblStyle w:val="Tabellengitternetz"/>
            <w:tblW w:w="0" w:type="auto"/>
            <w:tblInd w:w="567" w:type="dxa"/>
            <w:tbl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insideH w:val="single" w:sz="4" w:space="0" w:color="auto"/>
              <w:insideV w:val="single" w:sz="4" w:space="0" w:color="auto"/>
            </w:tblBorders>
            <w:tblLook w:val="04A0"/>
          </w:tblPr>
          <w:tblGrid>
            <w:gridCol w:w="9004"/>
          </w:tblGrid>
          <w:tr w:rsidR="00C93286" w:rsidRPr="00C93286" w:rsidTr="00160FB8">
            <w:tc>
              <w:tcPr>
                <w:tcW w:w="9212" w:type="dxa"/>
              </w:tcPr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C93286" w:rsidRPr="00C93286" w:rsidTr="00160FB8">
            <w:tc>
              <w:tcPr>
                <w:tcW w:w="9212" w:type="dxa"/>
              </w:tcPr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C93286" w:rsidRPr="00C93286" w:rsidTr="00160FB8">
            <w:tc>
              <w:tcPr>
                <w:tcW w:w="9212" w:type="dxa"/>
              </w:tcPr>
              <w:p w:rsidR="00C93286" w:rsidRPr="00C93286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C93286" w:rsidRPr="00C93286" w:rsidRDefault="00C93286" w:rsidP="00C93286">
          <w:pPr>
            <w:pStyle w:val="Listenabsatz"/>
            <w:ind w:left="567"/>
            <w:rPr>
              <w:rFonts w:asciiTheme="minorHAnsi" w:hAnsiTheme="minorHAnsi" w:cstheme="minorHAnsi"/>
              <w:sz w:val="22"/>
              <w:szCs w:val="22"/>
            </w:rPr>
          </w:pPr>
        </w:p>
        <w:p w:rsidR="00C93286" w:rsidRDefault="00C93286" w:rsidP="00C93286">
          <w:pPr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C93286">
            <w:rPr>
              <w:rFonts w:asciiTheme="minorHAnsi" w:hAnsiTheme="minorHAnsi" w:cstheme="minorHAnsi"/>
              <w:b/>
              <w:sz w:val="22"/>
              <w:szCs w:val="22"/>
            </w:rPr>
            <w:t>Aufgabensequenz 3</w:t>
          </w:r>
        </w:p>
        <w:p w:rsidR="00C93286" w:rsidRPr="00C93286" w:rsidRDefault="00C93286" w:rsidP="00C93286">
          <w:pPr>
            <w:rPr>
              <w:rFonts w:asciiTheme="minorHAnsi" w:hAnsiTheme="minorHAnsi" w:cstheme="minorHAnsi"/>
              <w:b/>
              <w:sz w:val="22"/>
              <w:szCs w:val="22"/>
            </w:rPr>
          </w:pPr>
        </w:p>
        <w:p w:rsidR="00063FC1" w:rsidRPr="00387DE8" w:rsidRDefault="00C93286" w:rsidP="00EF2C77">
          <w:pPr>
            <w:pStyle w:val="Listenabsatz"/>
            <w:numPr>
              <w:ilvl w:val="0"/>
              <w:numId w:val="6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b/>
              <w:sz w:val="22"/>
              <w:szCs w:val="22"/>
            </w:rPr>
            <w:sectPr w:rsidR="00063FC1" w:rsidRPr="00387DE8" w:rsidSect="00875239">
              <w:headerReference w:type="default" r:id="rId16"/>
              <w:footerReference w:type="default" r:id="rId17"/>
              <w:headerReference w:type="first" r:id="rId18"/>
              <w:type w:val="continuous"/>
              <w:pgSz w:w="11907" w:h="16840" w:code="9"/>
              <w:pgMar w:top="1418" w:right="1418" w:bottom="1134" w:left="1134" w:header="680" w:footer="567" w:gutter="0"/>
              <w:cols w:space="708"/>
              <w:formProt w:val="0"/>
              <w:titlePg/>
              <w:docGrid w:linePitch="360"/>
            </w:sectPr>
          </w:pPr>
          <w:r w:rsidRPr="00C93286">
            <w:rPr>
              <w:rFonts w:asciiTheme="minorHAnsi" w:hAnsiTheme="minorHAnsi" w:cstheme="minorHAnsi"/>
              <w:sz w:val="22"/>
              <w:szCs w:val="22"/>
            </w:rPr>
            <w:t>Überprüfe deine Ergebnisse  aus Aufgabensequenz 1 und 2 mithilfe des GeoGebra-Applets „Spiegelsimulation“ am Computer.</w:t>
          </w:r>
        </w:p>
      </w:sdtContent>
    </w:sdt>
    <w:p w:rsidR="00147872" w:rsidRPr="004952A2" w:rsidRDefault="00147872" w:rsidP="00387DE8">
      <w:pPr>
        <w:widowControl w:val="0"/>
        <w:rPr>
          <w:rFonts w:ascii="Arial" w:hAnsi="Arial" w:cs="Arial"/>
          <w:sz w:val="24"/>
          <w:szCs w:val="24"/>
        </w:rPr>
      </w:pPr>
    </w:p>
    <w:sectPr w:rsidR="00147872" w:rsidRPr="004952A2" w:rsidSect="00984196">
      <w:headerReference w:type="first" r:id="rId19"/>
      <w:footerReference w:type="first" r:id="rId20"/>
      <w:pgSz w:w="11907" w:h="16840" w:code="9"/>
      <w:pgMar w:top="2835" w:right="1418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333" w:rsidRDefault="00FA6333">
      <w:r>
        <w:separator/>
      </w:r>
    </w:p>
  </w:endnote>
  <w:endnote w:type="continuationSeparator" w:id="0">
    <w:p w:rsidR="00FA6333" w:rsidRDefault="00FA6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C" w:rsidRPr="004E5878" w:rsidRDefault="00387DE8" w:rsidP="001E067C">
    <w:pPr>
      <w:pStyle w:val="Fuzeile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noProof/>
        <w:sz w:val="28"/>
        <w:szCs w:val="28"/>
      </w:rPr>
      <w:drawing>
        <wp:anchor distT="0" distB="0" distL="114300" distR="114300" simplePos="0" relativeHeight="251699712" behindDoc="0" locked="0" layoutInCell="1" allowOverlap="1">
          <wp:simplePos x="0" y="0"/>
          <wp:positionH relativeFrom="column">
            <wp:posOffset>5918835</wp:posOffset>
          </wp:positionH>
          <wp:positionV relativeFrom="paragraph">
            <wp:posOffset>-2713355</wp:posOffset>
          </wp:positionV>
          <wp:extent cx="394970" cy="390525"/>
          <wp:effectExtent l="19050" t="0" r="5080" b="0"/>
          <wp:wrapSquare wrapText="bothSides"/>
          <wp:docPr id="22" name="Grafik 15" descr="helpbutton_klein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lpbutton_klein Kopi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497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0765" w:rsidRPr="004E5878">
      <w:rPr>
        <w:rStyle w:val="Seitenzahl"/>
        <w:rFonts w:ascii="Arial" w:hAnsi="Arial" w:cs="Arial"/>
        <w:sz w:val="28"/>
        <w:szCs w:val="28"/>
      </w:rPr>
      <w:fldChar w:fldCharType="begin"/>
    </w:r>
    <w:r w:rsidR="001E067C" w:rsidRPr="004E5878">
      <w:rPr>
        <w:rStyle w:val="Seitenzahl"/>
        <w:rFonts w:ascii="Arial" w:hAnsi="Arial" w:cs="Arial"/>
        <w:sz w:val="28"/>
        <w:szCs w:val="28"/>
      </w:rPr>
      <w:instrText xml:space="preserve"> PAGE </w:instrText>
    </w:r>
    <w:r w:rsidR="007D0765" w:rsidRPr="004E5878">
      <w:rPr>
        <w:rStyle w:val="Seitenzahl"/>
        <w:rFonts w:ascii="Arial" w:hAnsi="Arial" w:cs="Arial"/>
        <w:sz w:val="28"/>
        <w:szCs w:val="28"/>
      </w:rPr>
      <w:fldChar w:fldCharType="separate"/>
    </w:r>
    <w:r w:rsidR="00875239">
      <w:rPr>
        <w:rStyle w:val="Seitenzahl"/>
        <w:rFonts w:ascii="Arial" w:hAnsi="Arial" w:cs="Arial"/>
        <w:noProof/>
        <w:sz w:val="28"/>
        <w:szCs w:val="28"/>
      </w:rPr>
      <w:t>3</w:t>
    </w:r>
    <w:r w:rsidR="007D0765" w:rsidRPr="004E5878">
      <w:rPr>
        <w:rStyle w:val="Seitenzahl"/>
        <w:rFonts w:ascii="Arial" w:hAnsi="Arial" w:cs="Arial"/>
        <w:sz w:val="28"/>
        <w:szCs w:val="2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51873"/>
      <w:docPartObj>
        <w:docPartGallery w:val="Page Numbers (Bottom of Page)"/>
        <w:docPartUnique/>
      </w:docPartObj>
    </w:sdtPr>
    <w:sdtContent>
      <w:p w:rsidR="00875239" w:rsidRDefault="007D0765">
        <w:pPr>
          <w:pStyle w:val="Fuzeile"/>
          <w:jc w:val="center"/>
        </w:pPr>
        <w:fldSimple w:instr=" PAGE   \* MERGEFORMAT ">
          <w:r w:rsidR="008B518C">
            <w:rPr>
              <w:noProof/>
            </w:rPr>
            <w:t>2</w:t>
          </w:r>
        </w:fldSimple>
      </w:p>
    </w:sdtContent>
  </w:sdt>
  <w:p w:rsidR="00704904" w:rsidRDefault="00704904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51879"/>
      <w:docPartObj>
        <w:docPartGallery w:val="Page Numbers (Bottom of Page)"/>
        <w:docPartUnique/>
      </w:docPartObj>
    </w:sdtPr>
    <w:sdtContent>
      <w:p w:rsidR="00875239" w:rsidRDefault="008B518C">
        <w:pPr>
          <w:pStyle w:val="Fuzeile"/>
          <w:jc w:val="center"/>
        </w:pPr>
        <w:r>
          <w:rPr>
            <w:noProof/>
          </w:rPr>
          <w:drawing>
            <wp:anchor distT="0" distB="0" distL="114300" distR="114300" simplePos="0" relativeHeight="251701760" behindDoc="0" locked="0" layoutInCell="1" allowOverlap="1">
              <wp:simplePos x="0" y="0"/>
              <wp:positionH relativeFrom="column">
                <wp:posOffset>5918835</wp:posOffset>
              </wp:positionH>
              <wp:positionV relativeFrom="paragraph">
                <wp:posOffset>-2620010</wp:posOffset>
              </wp:positionV>
              <wp:extent cx="394970" cy="390525"/>
              <wp:effectExtent l="19050" t="0" r="5080" b="0"/>
              <wp:wrapSquare wrapText="bothSides"/>
              <wp:docPr id="3" name="Grafik 15" descr="helpbutton_klein Kopi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elpbutton_klein Kopie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4970" cy="390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fldSimple w:instr=" PAGE   \* MERGEFORMAT ">
          <w:r>
            <w:rPr>
              <w:noProof/>
            </w:rPr>
            <w:t>3</w:t>
          </w:r>
        </w:fldSimple>
      </w:p>
    </w:sdtContent>
  </w:sdt>
  <w:p w:rsidR="00875239" w:rsidRPr="004E5878" w:rsidRDefault="00875239" w:rsidP="001E067C">
    <w:pPr>
      <w:pStyle w:val="Fuzeile"/>
      <w:jc w:val="center"/>
      <w:rPr>
        <w:rFonts w:ascii="Arial" w:hAnsi="Arial" w:cs="Arial"/>
        <w:sz w:val="28"/>
        <w:szCs w:val="2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424" w:rsidRPr="00DF01FC" w:rsidRDefault="00C27424" w:rsidP="00DF01FC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333" w:rsidRDefault="00FA6333">
      <w:r>
        <w:separator/>
      </w:r>
    </w:p>
  </w:footnote>
  <w:footnote w:type="continuationSeparator" w:id="0">
    <w:p w:rsidR="00FA6333" w:rsidRDefault="00FA63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701"/>
      <w:gridCol w:w="708"/>
      <w:gridCol w:w="7119"/>
    </w:tblGrid>
    <w:tr w:rsidR="003F47B7" w:rsidRPr="00063FC1" w:rsidTr="005F2E0F">
      <w:trPr>
        <w:trHeight w:val="20"/>
      </w:trPr>
      <w:tc>
        <w:tcPr>
          <w:tcW w:w="1701" w:type="dxa"/>
          <w:vMerge w:val="restart"/>
        </w:tcPr>
        <w:p w:rsidR="003F47B7" w:rsidRDefault="003F47B7" w:rsidP="005F2E0F">
          <w:pPr>
            <w:pStyle w:val="Kopfzeile"/>
          </w:pPr>
          <w:r>
            <w:rPr>
              <w:noProof/>
            </w:rPr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-840740</wp:posOffset>
                </wp:positionV>
                <wp:extent cx="752475" cy="781050"/>
                <wp:effectExtent l="19050" t="0" r="9525" b="0"/>
                <wp:wrapTight wrapText="bothSides">
                  <wp:wrapPolygon edited="0">
                    <wp:start x="-547" y="0"/>
                    <wp:lineTo x="-547" y="21073"/>
                    <wp:lineTo x="21873" y="21073"/>
                    <wp:lineTo x="21873" y="0"/>
                    <wp:lineTo x="-547" y="0"/>
                  </wp:wrapPolygon>
                </wp:wrapTight>
                <wp:docPr id="2" name="Bild 6" descr="ML_Logo_rechtb_Dreh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L_Logo_rechtb_Dreh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810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8" w:type="dxa"/>
          <w:vMerge w:val="restart"/>
        </w:tcPr>
        <w:p w:rsidR="003F47B7" w:rsidRDefault="007D0765" w:rsidP="005F2E0F">
          <w:pPr>
            <w:pStyle w:val="Kopfzeile"/>
          </w:pPr>
          <w:r>
            <w:rPr>
              <w:noProof/>
            </w:rPr>
            <w:pict>
              <v:line id="_x0000_s2082" style="position:absolute;z-index:251655680;visibility:visible;mso-wrap-edited:f;mso-wrap-distance-left:2.88pt;mso-wrap-distance-top:2.88pt;mso-wrap-distance-right:2.88pt;mso-wrap-distance-bottom:2.88pt;mso-position-horizontal-relative:text;mso-position-vertical-relative:text" from="7.65pt,0" to="7.65pt,73.55pt" strokecolor="#063d79" strokeweight="2.5pt" o:cliptowrap="t">
                <v:shadow color="#ccc"/>
              </v:line>
            </w:pict>
          </w:r>
        </w:p>
      </w:tc>
      <w:tc>
        <w:tcPr>
          <w:tcW w:w="7119" w:type="dxa"/>
        </w:tcPr>
        <w:p w:rsidR="003F47B7" w:rsidRPr="00063FC1" w:rsidRDefault="003F47B7" w:rsidP="005F2E0F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3F47B7" w:rsidTr="005F2E0F">
      <w:trPr>
        <w:trHeight w:val="360"/>
      </w:trPr>
      <w:tc>
        <w:tcPr>
          <w:tcW w:w="1701" w:type="dxa"/>
          <w:vMerge/>
        </w:tcPr>
        <w:p w:rsidR="003F47B7" w:rsidRDefault="003F47B7" w:rsidP="005F2E0F">
          <w:pPr>
            <w:pStyle w:val="Kopfzeile"/>
          </w:pPr>
        </w:p>
      </w:tc>
      <w:tc>
        <w:tcPr>
          <w:tcW w:w="708" w:type="dxa"/>
          <w:vMerge/>
        </w:tcPr>
        <w:p w:rsidR="003F47B7" w:rsidRDefault="003F47B7" w:rsidP="005F2E0F">
          <w:pPr>
            <w:pStyle w:val="Kopfzeile"/>
          </w:pPr>
        </w:p>
      </w:tc>
      <w:tc>
        <w:tcPr>
          <w:tcW w:w="7119" w:type="dxa"/>
        </w:tcPr>
        <w:p w:rsidR="003F47B7" w:rsidRPr="0003463E" w:rsidRDefault="007D0765" w:rsidP="003F47B7">
          <w:pPr>
            <w:widowControl w:val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7D0765">
            <w:rPr>
              <w:noProof/>
            </w:rPr>
            <w:pict>
              <v:line id="_x0000_s2083" style="position:absolute;left:0;text-align:left;z-index:251656704;visibility:visible;mso-wrap-edited:f;mso-wrap-distance-left:2.88pt;mso-wrap-distance-top:2.88pt;mso-wrap-distance-right:2.88pt;mso-wrap-distance-bottom:2.88pt;mso-position-horizontal-relative:text;mso-position-vertical-relative:text" from="361.75pt,3.8pt" to="361.75pt,725.45pt" strokecolor="#0b6cd4" strokeweight="2.5pt" o:cliptowrap="t">
                <v:shadow color="#ccc"/>
              </v:line>
            </w:pict>
          </w:r>
          <w:r w:rsidR="003F47B7" w:rsidRPr="00B73FF6">
            <w:rPr>
              <w:rFonts w:ascii="Arial" w:hAnsi="Arial" w:cs="Arial"/>
              <w:b/>
              <w:sz w:val="32"/>
              <w:szCs w:val="32"/>
            </w:rPr>
            <w:t>Station „</w:t>
          </w:r>
          <w:sdt>
            <w:sdtPr>
              <w:rPr>
                <w:rStyle w:val="Labor-FormatvorlageNamederStationKopfzeile"/>
              </w:rPr>
              <w:alias w:val="Name der Station"/>
              <w:tag w:val="Name der Station"/>
              <w:id w:val="18865895"/>
              <w:placeholder>
                <w:docPart w:val="8AA6382C3A0A4F3EB8BA3CA6B5C464AE"/>
              </w:placeholder>
              <w:showingPlcHdr/>
            </w:sdtPr>
            <w:sdtEndPr>
              <w:rPr>
                <w:rStyle w:val="Absatz-Standardschriftart"/>
                <w:rFonts w:ascii="Times New Roman" w:hAnsi="Times New Roman" w:cs="Arial"/>
                <w:b w:val="0"/>
                <w:sz w:val="20"/>
                <w:szCs w:val="32"/>
              </w:rPr>
            </w:sdtEndPr>
            <w:sdtContent>
              <w:r w:rsidR="003F47B7" w:rsidRPr="00FA6C58">
                <w:rPr>
                  <w:rStyle w:val="Platzhaltertext"/>
                </w:rPr>
                <w:t>Klicken Sie hier, um Text einzugeben.</w:t>
              </w:r>
            </w:sdtContent>
          </w:sdt>
          <w:r w:rsidR="003F47B7" w:rsidRPr="00B73FF6">
            <w:rPr>
              <w:rFonts w:ascii="Arial" w:hAnsi="Arial" w:cs="Arial"/>
              <w:b/>
              <w:sz w:val="32"/>
              <w:szCs w:val="32"/>
            </w:rPr>
            <w:t>“</w:t>
          </w:r>
        </w:p>
      </w:tc>
    </w:tr>
    <w:tr w:rsidR="003F47B7" w:rsidTr="005F2E0F">
      <w:trPr>
        <w:trHeight w:val="429"/>
      </w:trPr>
      <w:tc>
        <w:tcPr>
          <w:tcW w:w="1701" w:type="dxa"/>
          <w:vMerge/>
        </w:tcPr>
        <w:p w:rsidR="003F47B7" w:rsidRDefault="003F47B7" w:rsidP="005F2E0F">
          <w:pPr>
            <w:pStyle w:val="Kopfzeile"/>
          </w:pPr>
        </w:p>
      </w:tc>
      <w:tc>
        <w:tcPr>
          <w:tcW w:w="708" w:type="dxa"/>
          <w:vMerge/>
        </w:tcPr>
        <w:p w:rsidR="003F47B7" w:rsidRDefault="003F47B7" w:rsidP="005F2E0F">
          <w:pPr>
            <w:pStyle w:val="Kopfzeile"/>
          </w:pPr>
        </w:p>
      </w:tc>
      <w:tc>
        <w:tcPr>
          <w:tcW w:w="7119" w:type="dxa"/>
        </w:tcPr>
        <w:p w:rsidR="003F47B7" w:rsidRDefault="003F47B7" w:rsidP="005F2E0F">
          <w:pPr>
            <w:widowControl w:val="0"/>
            <w:jc w:val="center"/>
            <w:rPr>
              <w:rStyle w:val="Labor-FormatvorlageKapitelberschrift"/>
              <w:sz w:val="8"/>
              <w:szCs w:val="8"/>
            </w:rPr>
          </w:pPr>
        </w:p>
        <w:p w:rsidR="003F47B7" w:rsidRPr="00662DC2" w:rsidRDefault="003F47B7" w:rsidP="005F2E0F">
          <w:pPr>
            <w:widowControl w:val="0"/>
            <w:jc w:val="center"/>
            <w:rPr>
              <w:rStyle w:val="Labor-FormatvorlageKapitelberschrift"/>
              <w:sz w:val="8"/>
              <w:szCs w:val="8"/>
            </w:rPr>
          </w:pPr>
        </w:p>
        <w:sdt>
          <w:sdtPr>
            <w:rPr>
              <w:rStyle w:val="Labor-FormatvorlageKapitelberschrift"/>
            </w:rPr>
            <w:alias w:val="Kapitelüberschrift"/>
            <w:tag w:val="Kapitelüberschrift"/>
            <w:id w:val="18865896"/>
            <w:placeholder>
              <w:docPart w:val="5B5F57BCEA5047ADBC37D86D8103A1F9"/>
            </w:placeholder>
            <w:showingPlcHdr/>
          </w:sdtPr>
          <w:sdtContent>
            <w:p w:rsidR="003F47B7" w:rsidRPr="00D82F4B" w:rsidRDefault="003F47B7" w:rsidP="005F2E0F">
              <w:pPr>
                <w:widowControl w:val="0"/>
                <w:jc w:val="center"/>
                <w:rPr>
                  <w:noProof/>
                </w:rPr>
              </w:pPr>
              <w:r w:rsidRPr="00FA6C58">
                <w:rPr>
                  <w:rStyle w:val="Platzhaltertext"/>
                </w:rPr>
                <w:t>Klicken Sie hier, um Text einzugeben.</w:t>
              </w:r>
            </w:p>
          </w:sdtContent>
        </w:sdt>
      </w:tc>
    </w:tr>
  </w:tbl>
  <w:p w:rsidR="00402065" w:rsidRDefault="0040206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5A8" w:rsidRDefault="007D0765" w:rsidP="00D9033F">
    <w:pPr>
      <w:pStyle w:val="Kopfzeile"/>
      <w:tabs>
        <w:tab w:val="clear" w:pos="4536"/>
        <w:tab w:val="clear" w:pos="9072"/>
        <w:tab w:val="left" w:pos="8415"/>
      </w:tabs>
    </w:pPr>
    <w:r>
      <w:rPr>
        <w:noProof/>
      </w:rPr>
      <w:pict>
        <v:line id="_x0000_s2065" style="position:absolute;flip:y;z-index:251660800;mso-wrap-distance-left:2.88pt;mso-wrap-distance-top:2.88pt;mso-wrap-distance-right:2.88pt;mso-wrap-distance-bottom:2.88pt" from="352.15pt,405.6pt" to="352.15pt,760.6pt" strokecolor="#0b6cd4" strokeweight="4pt" o:cliptowrap="t">
          <v:shadow color="#ccc"/>
        </v:line>
      </w:pict>
    </w:r>
    <w:r>
      <w:rPr>
        <w:noProof/>
      </w:rPr>
      <w:pict>
        <v:line id="_x0000_s2062" style="position:absolute;flip:y;z-index:251659776;mso-wrap-distance-left:2.88pt;mso-wrap-distance-top:2.88pt;mso-wrap-distance-right:2.88pt;mso-wrap-distance-bottom:2.88pt" from="352.15pt,405.6pt" to="352.15pt,760.6pt" strokecolor="#0b6cd4" strokeweight="4pt" o:cliptowrap="t">
          <v:shadow color="#ccc"/>
        </v:line>
      </w:pict>
    </w:r>
    <w:r w:rsidR="00BF4CC1">
      <w:rPr>
        <w:noProof/>
      </w:rPr>
      <w:drawing>
        <wp:anchor distT="36576" distB="36576" distL="36576" distR="36576" simplePos="0" relativeHeight="251651584" behindDoc="0" locked="0" layoutInCell="1" allowOverlap="1">
          <wp:simplePos x="0" y="0"/>
          <wp:positionH relativeFrom="column">
            <wp:posOffset>4586605</wp:posOffset>
          </wp:positionH>
          <wp:positionV relativeFrom="paragraph">
            <wp:posOffset>8351520</wp:posOffset>
          </wp:positionV>
          <wp:extent cx="1727200" cy="1153160"/>
          <wp:effectExtent l="19050" t="0" r="6350" b="0"/>
          <wp:wrapNone/>
          <wp:docPr id="11" name="Bild 11" descr="Schri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chri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0" cy="115316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pict>
        <v:line id="_x0000_s2058" style="position:absolute;flip:y;z-index:251658752;mso-wrap-distance-left:2.88pt;mso-wrap-distance-top:2.88pt;mso-wrap-distance-right:2.88pt;mso-wrap-distance-bottom:2.88pt;mso-position-horizontal-relative:text;mso-position-vertical-relative:text" from="352.15pt,405.6pt" to="352.15pt,760.6pt" strokecolor="#0b6cd4" strokeweight="4pt" o:cliptowrap="t">
          <v:shadow color="#ccc"/>
        </v:line>
      </w:pict>
    </w:r>
    <w:r>
      <w:rPr>
        <w:noProof/>
      </w:rPr>
      <w:pict>
        <v:line id="_x0000_s2057" style="position:absolute;z-index:251657728;mso-wrap-distance-left:2.88pt;mso-wrap-distance-top:2.88pt;mso-wrap-distance-right:2.88pt;mso-wrap-distance-bottom:2.88pt;mso-position-horizontal-relative:text;mso-position-vertical-relative:text" from="352.15pt,36.6pt" to="352.15pt,128.15pt" strokecolor="#0b6cd4" strokeweight="4pt" o:cliptowrap="t">
          <v:shadow color="#ccc"/>
        </v:line>
      </w:pict>
    </w:r>
    <w:r w:rsidR="00BF4CC1">
      <w:rPr>
        <w:noProof/>
      </w:rPr>
      <w:drawing>
        <wp:anchor distT="36576" distB="36576" distL="36576" distR="36576" simplePos="0" relativeHeight="251650560" behindDoc="0" locked="0" layoutInCell="1" allowOverlap="1">
          <wp:simplePos x="0" y="0"/>
          <wp:positionH relativeFrom="column">
            <wp:posOffset>1614805</wp:posOffset>
          </wp:positionH>
          <wp:positionV relativeFrom="paragraph">
            <wp:posOffset>2065020</wp:posOffset>
          </wp:positionV>
          <wp:extent cx="2563495" cy="2663825"/>
          <wp:effectExtent l="19050" t="0" r="8255" b="0"/>
          <wp:wrapNone/>
          <wp:docPr id="8" name="Bild 8" descr="Grundlogo_normal_groß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rundlogo_normal_groß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3495" cy="26638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D9033F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701"/>
      <w:gridCol w:w="708"/>
      <w:gridCol w:w="7119"/>
    </w:tblGrid>
    <w:tr w:rsidR="00E065DB" w:rsidRPr="00063FC1" w:rsidTr="005F2E0F">
      <w:trPr>
        <w:trHeight w:val="20"/>
      </w:trPr>
      <w:tc>
        <w:tcPr>
          <w:tcW w:w="1701" w:type="dxa"/>
          <w:vMerge w:val="restart"/>
        </w:tcPr>
        <w:p w:rsidR="00E065DB" w:rsidRDefault="00E065DB" w:rsidP="00BD02FE">
          <w:pPr>
            <w:pStyle w:val="Labor-Kapitelberschrift"/>
          </w:pPr>
          <w:r>
            <w:rPr>
              <w:noProof/>
            </w:rPr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-840740</wp:posOffset>
                </wp:positionV>
                <wp:extent cx="752475" cy="781050"/>
                <wp:effectExtent l="19050" t="0" r="9525" b="0"/>
                <wp:wrapTight wrapText="bothSides">
                  <wp:wrapPolygon edited="0">
                    <wp:start x="-547" y="0"/>
                    <wp:lineTo x="-547" y="21073"/>
                    <wp:lineTo x="21873" y="21073"/>
                    <wp:lineTo x="21873" y="0"/>
                    <wp:lineTo x="-547" y="0"/>
                  </wp:wrapPolygon>
                </wp:wrapTight>
                <wp:docPr id="9" name="Bild 6" descr="ML_Logo_rechtb_Dreh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L_Logo_rechtb_Dreh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810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8" w:type="dxa"/>
          <w:vMerge w:val="restart"/>
        </w:tcPr>
        <w:p w:rsidR="00E065DB" w:rsidRDefault="007D0765" w:rsidP="005F2E0F">
          <w:pPr>
            <w:pStyle w:val="Kopfzeile"/>
          </w:pPr>
          <w:r>
            <w:rPr>
              <w:noProof/>
            </w:rPr>
            <w:pict>
              <v:line id="_x0000_s2092" style="position:absolute;z-index:251663872;visibility:visible;mso-wrap-edited:f;mso-wrap-distance-left:2.88pt;mso-wrap-distance-top:2.88pt;mso-wrap-distance-right:2.88pt;mso-wrap-distance-bottom:2.88pt;mso-position-horizontal-relative:text;mso-position-vertical-relative:text" from="7.65pt,0" to="7.65pt,73.55pt" strokecolor="#063d79" strokeweight="2.5pt" o:cliptowrap="t">
                <v:shadow color="#ccc"/>
              </v:line>
            </w:pict>
          </w:r>
        </w:p>
      </w:tc>
      <w:tc>
        <w:tcPr>
          <w:tcW w:w="7119" w:type="dxa"/>
        </w:tcPr>
        <w:p w:rsidR="00E065DB" w:rsidRPr="00063FC1" w:rsidRDefault="00E065DB" w:rsidP="005F2E0F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E065DB" w:rsidTr="005F2E0F">
      <w:trPr>
        <w:trHeight w:val="360"/>
      </w:trPr>
      <w:tc>
        <w:tcPr>
          <w:tcW w:w="1701" w:type="dxa"/>
          <w:vMerge/>
        </w:tcPr>
        <w:p w:rsidR="00E065DB" w:rsidRDefault="00E065DB" w:rsidP="005F2E0F">
          <w:pPr>
            <w:pStyle w:val="Kopfzeile"/>
          </w:pPr>
        </w:p>
      </w:tc>
      <w:tc>
        <w:tcPr>
          <w:tcW w:w="708" w:type="dxa"/>
          <w:vMerge/>
        </w:tcPr>
        <w:p w:rsidR="00E065DB" w:rsidRDefault="00E065DB" w:rsidP="005F2E0F">
          <w:pPr>
            <w:pStyle w:val="Kopfzeile"/>
          </w:pPr>
        </w:p>
      </w:tc>
      <w:tc>
        <w:tcPr>
          <w:tcW w:w="7119" w:type="dxa"/>
        </w:tcPr>
        <w:p w:rsidR="00E065DB" w:rsidRPr="0003463E" w:rsidRDefault="007D0765" w:rsidP="00C44754">
          <w:pPr>
            <w:pStyle w:val="Labor-NamederStationKopfzeile"/>
            <w:rPr>
              <w:rFonts w:cs="Arial"/>
              <w:b/>
              <w:szCs w:val="32"/>
            </w:rPr>
          </w:pPr>
          <w:r w:rsidRPr="007D0765">
            <w:rPr>
              <w:rFonts w:ascii="Times New Roman" w:hAnsi="Times New Roman"/>
              <w:noProof/>
              <w:sz w:val="20"/>
            </w:rPr>
            <w:pict>
              <v:line id="_x0000_s2093" style="position:absolute;left:0;text-align:left;z-index:251664896;visibility:visible;mso-wrap-edited:f;mso-wrap-distance-left:2.88pt;mso-wrap-distance-top:2.88pt;mso-wrap-distance-right:2.88pt;mso-wrap-distance-bottom:2.88pt;mso-position-horizontal-relative:text;mso-position-vertical-relative:text" from="361.75pt,3.8pt" to="361.75pt,725.45pt" strokecolor="#0b6cd4" strokeweight="2.5pt" o:cliptowrap="t">
                <v:shadow color="#ccc"/>
              </v:line>
            </w:pict>
          </w:r>
          <w:r w:rsidR="00E065DB" w:rsidRPr="00B73FF6">
            <w:rPr>
              <w:rFonts w:cs="Arial"/>
              <w:b/>
              <w:szCs w:val="32"/>
            </w:rPr>
            <w:t>Station „</w:t>
          </w:r>
          <w:sdt>
            <w:sdtPr>
              <w:rPr>
                <w:rStyle w:val="Labor-FormatvorlageNamederStationKopfzeile"/>
              </w:rPr>
              <w:alias w:val="Name der Station"/>
              <w:tag w:val="Name der Station"/>
              <w:id w:val="18866135"/>
              <w:showingPlcHdr/>
            </w:sdtPr>
            <w:sdtEndPr>
              <w:rPr>
                <w:rStyle w:val="Absatz-Standardschriftart"/>
                <w:rFonts w:cs="Arial"/>
                <w:b w:val="0"/>
                <w:szCs w:val="32"/>
              </w:rPr>
            </w:sdtEndPr>
            <w:sdtContent>
              <w:r w:rsidR="002D05CC" w:rsidRPr="00FA6C58">
                <w:rPr>
                  <w:rStyle w:val="Platzhaltertext"/>
                </w:rPr>
                <w:t>Klicken Sie hier, um Text einzugeben.</w:t>
              </w:r>
            </w:sdtContent>
          </w:sdt>
          <w:r w:rsidR="00E065DB" w:rsidRPr="00B73FF6">
            <w:rPr>
              <w:rFonts w:cs="Arial"/>
              <w:b/>
              <w:szCs w:val="32"/>
            </w:rPr>
            <w:t>“</w:t>
          </w:r>
        </w:p>
      </w:tc>
    </w:tr>
    <w:tr w:rsidR="00E065DB" w:rsidTr="005F2E0F">
      <w:trPr>
        <w:trHeight w:val="429"/>
      </w:trPr>
      <w:tc>
        <w:tcPr>
          <w:tcW w:w="1701" w:type="dxa"/>
          <w:vMerge/>
        </w:tcPr>
        <w:p w:rsidR="00E065DB" w:rsidRDefault="00E065DB" w:rsidP="005F2E0F">
          <w:pPr>
            <w:pStyle w:val="Kopfzeile"/>
          </w:pPr>
        </w:p>
      </w:tc>
      <w:tc>
        <w:tcPr>
          <w:tcW w:w="708" w:type="dxa"/>
          <w:vMerge/>
        </w:tcPr>
        <w:p w:rsidR="00E065DB" w:rsidRDefault="00E065DB" w:rsidP="005F2E0F">
          <w:pPr>
            <w:pStyle w:val="Kopfzeile"/>
          </w:pPr>
        </w:p>
      </w:tc>
      <w:tc>
        <w:tcPr>
          <w:tcW w:w="7119" w:type="dxa"/>
        </w:tcPr>
        <w:p w:rsidR="00E065DB" w:rsidRDefault="00E065DB" w:rsidP="005F2E0F">
          <w:pPr>
            <w:widowControl w:val="0"/>
            <w:jc w:val="center"/>
            <w:rPr>
              <w:rStyle w:val="Labor-FormatvorlageKapitelberschrift"/>
              <w:sz w:val="8"/>
              <w:szCs w:val="8"/>
            </w:rPr>
          </w:pPr>
        </w:p>
        <w:p w:rsidR="00E065DB" w:rsidRPr="00662DC2" w:rsidRDefault="00E065DB" w:rsidP="005F2E0F">
          <w:pPr>
            <w:widowControl w:val="0"/>
            <w:jc w:val="center"/>
            <w:rPr>
              <w:rStyle w:val="Labor-FormatvorlageKapitelberschrift"/>
              <w:sz w:val="8"/>
              <w:szCs w:val="8"/>
            </w:rPr>
          </w:pPr>
        </w:p>
        <w:sdt>
          <w:sdtPr>
            <w:rPr>
              <w:rStyle w:val="Labor-FormatvorlageKapitelberschrift"/>
            </w:rPr>
            <w:alias w:val="Kapitelüberschrift"/>
            <w:tag w:val="Kapitelüberschrift"/>
            <w:id w:val="18866136"/>
            <w:showingPlcHdr/>
          </w:sdtPr>
          <w:sdtContent>
            <w:p w:rsidR="00E065DB" w:rsidRDefault="00C44754" w:rsidP="00BD02FE">
              <w:pPr>
                <w:pStyle w:val="Labor-Kapitelberschrift"/>
                <w:rPr>
                  <w:noProof/>
                </w:rPr>
              </w:pPr>
              <w:r w:rsidRPr="00FA6C58">
                <w:rPr>
                  <w:rStyle w:val="Platzhaltertext"/>
                </w:rPr>
                <w:t>Klicken Sie hier, um Text einzugeben.</w:t>
              </w:r>
            </w:p>
          </w:sdtContent>
        </w:sdt>
        <w:p w:rsidR="00E065DB" w:rsidRPr="00E065DB" w:rsidRDefault="00E065DB" w:rsidP="00E065DB">
          <w:pPr>
            <w:tabs>
              <w:tab w:val="left" w:pos="1260"/>
            </w:tabs>
          </w:pPr>
          <w:r>
            <w:tab/>
          </w:r>
        </w:p>
      </w:tc>
    </w:tr>
  </w:tbl>
  <w:p w:rsidR="00E065DB" w:rsidRDefault="00E065DB">
    <w:pPr>
      <w:pStyle w:val="Kopfzeil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701"/>
      <w:gridCol w:w="708"/>
      <w:gridCol w:w="7119"/>
    </w:tblGrid>
    <w:tr w:rsidR="00E065DB" w:rsidRPr="00063FC1" w:rsidTr="005F2E0F">
      <w:trPr>
        <w:trHeight w:val="20"/>
      </w:trPr>
      <w:tc>
        <w:tcPr>
          <w:tcW w:w="1701" w:type="dxa"/>
          <w:vMerge w:val="restart"/>
        </w:tcPr>
        <w:p w:rsidR="00E065DB" w:rsidRDefault="00E065DB" w:rsidP="005F2E0F">
          <w:pPr>
            <w:pStyle w:val="Kopfzeile"/>
          </w:pPr>
          <w:r>
            <w:rPr>
              <w:noProof/>
            </w:rPr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-840740</wp:posOffset>
                </wp:positionV>
                <wp:extent cx="752475" cy="781050"/>
                <wp:effectExtent l="19050" t="0" r="9525" b="0"/>
                <wp:wrapTight wrapText="bothSides">
                  <wp:wrapPolygon edited="0">
                    <wp:start x="-547" y="0"/>
                    <wp:lineTo x="-547" y="21073"/>
                    <wp:lineTo x="21873" y="21073"/>
                    <wp:lineTo x="21873" y="0"/>
                    <wp:lineTo x="-547" y="0"/>
                  </wp:wrapPolygon>
                </wp:wrapTight>
                <wp:docPr id="7" name="Bild 6" descr="ML_Logo_rechtb_Dreh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L_Logo_rechtb_Dreh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810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8" w:type="dxa"/>
          <w:vMerge w:val="restart"/>
        </w:tcPr>
        <w:p w:rsidR="00E065DB" w:rsidRDefault="007D0765" w:rsidP="005F2E0F">
          <w:pPr>
            <w:pStyle w:val="Kopfzeile"/>
          </w:pPr>
          <w:r>
            <w:rPr>
              <w:noProof/>
            </w:rPr>
            <w:pict>
              <v:line id="_x0000_s2090" style="position:absolute;z-index:251661824;visibility:visible;mso-wrap-edited:f;mso-wrap-distance-left:2.88pt;mso-wrap-distance-top:2.88pt;mso-wrap-distance-right:2.88pt;mso-wrap-distance-bottom:2.88pt;mso-position-horizontal-relative:text;mso-position-vertical-relative:text" from="7.65pt,0" to="7.65pt,73.55pt" strokecolor="#063d79" strokeweight="2.5pt" o:cliptowrap="t">
                <v:shadow color="#ccc"/>
              </v:line>
            </w:pict>
          </w:r>
        </w:p>
      </w:tc>
      <w:tc>
        <w:tcPr>
          <w:tcW w:w="7119" w:type="dxa"/>
        </w:tcPr>
        <w:p w:rsidR="00E065DB" w:rsidRPr="00063FC1" w:rsidRDefault="00E065DB" w:rsidP="005F2E0F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E065DB" w:rsidTr="005F2E0F">
      <w:trPr>
        <w:trHeight w:val="360"/>
      </w:trPr>
      <w:tc>
        <w:tcPr>
          <w:tcW w:w="1701" w:type="dxa"/>
          <w:vMerge/>
        </w:tcPr>
        <w:p w:rsidR="00E065DB" w:rsidRDefault="00E065DB" w:rsidP="005F2E0F">
          <w:pPr>
            <w:pStyle w:val="Kopfzeile"/>
          </w:pPr>
        </w:p>
      </w:tc>
      <w:tc>
        <w:tcPr>
          <w:tcW w:w="708" w:type="dxa"/>
          <w:vMerge/>
        </w:tcPr>
        <w:p w:rsidR="00E065DB" w:rsidRDefault="00E065DB" w:rsidP="005F2E0F">
          <w:pPr>
            <w:pStyle w:val="Kopfzeile"/>
          </w:pPr>
        </w:p>
      </w:tc>
      <w:tc>
        <w:tcPr>
          <w:tcW w:w="7119" w:type="dxa"/>
        </w:tcPr>
        <w:p w:rsidR="00E065DB" w:rsidRPr="0003463E" w:rsidRDefault="007D0765" w:rsidP="00C44754">
          <w:pPr>
            <w:pStyle w:val="Labor-Kapitelberschrift"/>
            <w:rPr>
              <w:rFonts w:cs="Arial"/>
              <w:b/>
              <w:sz w:val="32"/>
              <w:szCs w:val="32"/>
            </w:rPr>
          </w:pPr>
          <w:r w:rsidRPr="007D0765">
            <w:rPr>
              <w:rFonts w:ascii="Times New Roman" w:hAnsi="Times New Roman"/>
              <w:noProof/>
              <w:sz w:val="20"/>
            </w:rPr>
            <w:pict>
              <v:line id="_x0000_s2091" style="position:absolute;left:0;text-align:left;z-index:251662848;visibility:visible;mso-wrap-edited:f;mso-wrap-distance-left:2.88pt;mso-wrap-distance-top:2.88pt;mso-wrap-distance-right:2.88pt;mso-wrap-distance-bottom:2.88pt;mso-position-horizontal-relative:text;mso-position-vertical-relative:text" from="361.75pt,3.8pt" to="361.75pt,725.45pt" strokecolor="#0b6cd4" strokeweight="2.5pt" o:cliptowrap="t">
                <v:shadow color="#ccc"/>
              </v:line>
            </w:pict>
          </w:r>
          <w:r w:rsidR="00E065DB" w:rsidRPr="00B73FF6">
            <w:rPr>
              <w:rFonts w:cs="Arial"/>
              <w:b/>
              <w:sz w:val="32"/>
              <w:szCs w:val="32"/>
            </w:rPr>
            <w:t>Station „</w:t>
          </w:r>
          <w:sdt>
            <w:sdtPr>
              <w:rPr>
                <w:rStyle w:val="Labor-FormatvorlageNamederStationKopfzeile"/>
              </w:rPr>
              <w:alias w:val="Name der Station"/>
              <w:tag w:val="Name der Station"/>
              <w:id w:val="18866137"/>
              <w:showingPlcHdr/>
            </w:sdtPr>
            <w:sdtEndPr>
              <w:rPr>
                <w:rStyle w:val="Absatz-Standardschriftart"/>
                <w:rFonts w:cs="Arial"/>
                <w:b w:val="0"/>
                <w:sz w:val="28"/>
                <w:szCs w:val="32"/>
              </w:rPr>
            </w:sdtEndPr>
            <w:sdtContent>
              <w:r w:rsidR="00E065DB" w:rsidRPr="00FA6C58">
                <w:rPr>
                  <w:rStyle w:val="Platzhaltertext"/>
                </w:rPr>
                <w:t>Klicken Sie hier, um Text einzugeben.</w:t>
              </w:r>
            </w:sdtContent>
          </w:sdt>
          <w:r w:rsidR="00E065DB" w:rsidRPr="00B73FF6">
            <w:rPr>
              <w:rFonts w:cs="Arial"/>
              <w:b/>
              <w:sz w:val="32"/>
              <w:szCs w:val="32"/>
            </w:rPr>
            <w:t>“</w:t>
          </w:r>
        </w:p>
      </w:tc>
    </w:tr>
    <w:tr w:rsidR="00E065DB" w:rsidTr="005F2E0F">
      <w:trPr>
        <w:trHeight w:val="429"/>
      </w:trPr>
      <w:tc>
        <w:tcPr>
          <w:tcW w:w="1701" w:type="dxa"/>
          <w:vMerge/>
        </w:tcPr>
        <w:p w:rsidR="00E065DB" w:rsidRDefault="00E065DB" w:rsidP="005F2E0F">
          <w:pPr>
            <w:pStyle w:val="Kopfzeile"/>
          </w:pPr>
        </w:p>
      </w:tc>
      <w:tc>
        <w:tcPr>
          <w:tcW w:w="708" w:type="dxa"/>
          <w:vMerge/>
        </w:tcPr>
        <w:p w:rsidR="00E065DB" w:rsidRDefault="00E065DB" w:rsidP="005F2E0F">
          <w:pPr>
            <w:pStyle w:val="Kopfzeile"/>
          </w:pPr>
        </w:p>
      </w:tc>
      <w:tc>
        <w:tcPr>
          <w:tcW w:w="7119" w:type="dxa"/>
        </w:tcPr>
        <w:p w:rsidR="00E065DB" w:rsidRDefault="00E065DB" w:rsidP="005F2E0F">
          <w:pPr>
            <w:widowControl w:val="0"/>
            <w:jc w:val="center"/>
            <w:rPr>
              <w:rStyle w:val="Labor-FormatvorlageKapitelberschrift"/>
              <w:sz w:val="8"/>
              <w:szCs w:val="8"/>
            </w:rPr>
          </w:pPr>
        </w:p>
        <w:p w:rsidR="00E065DB" w:rsidRPr="00662DC2" w:rsidRDefault="00E065DB" w:rsidP="005F2E0F">
          <w:pPr>
            <w:widowControl w:val="0"/>
            <w:jc w:val="center"/>
            <w:rPr>
              <w:rStyle w:val="Labor-FormatvorlageKapitelberschrift"/>
              <w:sz w:val="8"/>
              <w:szCs w:val="8"/>
            </w:rPr>
          </w:pPr>
        </w:p>
        <w:p w:rsidR="00E065DB" w:rsidRPr="00D82F4B" w:rsidRDefault="00E065DB" w:rsidP="003F47B7">
          <w:pPr>
            <w:widowControl w:val="0"/>
            <w:rPr>
              <w:noProof/>
            </w:rPr>
          </w:pPr>
        </w:p>
      </w:tc>
    </w:tr>
  </w:tbl>
  <w:p w:rsidR="00E065DB" w:rsidRDefault="00E065DB" w:rsidP="003F47B7">
    <w:pPr>
      <w:pStyle w:val="Kopfzeile"/>
    </w:pPr>
  </w:p>
  <w:p w:rsidR="00BC0CD3" w:rsidRPr="003F47B7" w:rsidRDefault="00BC0CD3" w:rsidP="003F47B7">
    <w:pPr>
      <w:pStyle w:val="Kopfzeile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286" w:rsidRDefault="007D0765" w:rsidP="00C93286">
    <w:pPr>
      <w:pStyle w:val="Kopfzeile"/>
      <w:tabs>
        <w:tab w:val="clear" w:pos="4536"/>
        <w:tab w:val="clear" w:pos="9072"/>
        <w:tab w:val="left" w:pos="2145"/>
      </w:tabs>
      <w:jc w:val="center"/>
      <w:rPr>
        <w:rFonts w:asciiTheme="minorHAnsi" w:hAnsiTheme="minorHAnsi" w:cstheme="minorHAnsi"/>
        <w:b/>
        <w:color w:val="17365D" w:themeColor="text2" w:themeShade="BF"/>
        <w:sz w:val="40"/>
      </w:rPr>
    </w:pPr>
    <w:r w:rsidRPr="007D0765">
      <w:rPr>
        <w:rFonts w:cs="Arial"/>
        <w:b/>
        <w:noProof/>
        <w:szCs w:val="32"/>
      </w:rPr>
      <w:pict>
        <v:line id="_x0000_s2102" style="position:absolute;left:0;text-align:left;z-index:251649535;visibility:visible;mso-wrap-edited:f;mso-wrap-distance-left:2.88pt;mso-wrap-distance-top:2.88pt;mso-wrap-distance-right:2.88pt;mso-wrap-distance-bottom:2.88pt" from="481.05pt,23.7pt" to="481.05pt,740.75pt" strokecolor="#063d79" strokeweight="2.5pt" o:cliptowrap="t">
          <v:shadow color="#ccc"/>
        </v:line>
      </w:pict>
    </w:r>
    <w:r w:rsidRPr="007D0765">
      <w:rPr>
        <w:rFonts w:cs="Arial"/>
        <w:b/>
        <w:noProof/>
        <w:szCs w:val="32"/>
      </w:rPr>
      <w:pict>
        <v:line id="_x0000_s2104" style="position:absolute;left:0;text-align:left;z-index:251689472;visibility:visible;mso-wrap-edited:f;mso-wrap-distance-left:2.88pt;mso-wrap-distance-top:2.88pt;mso-wrap-distance-right:2.88pt;mso-wrap-distance-bottom:2.88pt" from="53.55pt,-8.5pt" to="53.55pt,55.25pt" strokecolor="#063d79" strokeweight="2.5pt" o:cliptowrap="t">
          <v:shadow color="#ccc"/>
        </v:line>
      </w:pict>
    </w:r>
    <w:r w:rsidR="00C93286">
      <w:rPr>
        <w:rFonts w:cs="Arial"/>
        <w:b/>
        <w:noProof/>
        <w:szCs w:val="32"/>
      </w:rPr>
      <w:drawing>
        <wp:anchor distT="0" distB="0" distL="114300" distR="114300" simplePos="0" relativeHeight="251688448" behindDoc="1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-136525</wp:posOffset>
          </wp:positionV>
          <wp:extent cx="752475" cy="781050"/>
          <wp:effectExtent l="19050" t="0" r="9525" b="0"/>
          <wp:wrapTight wrapText="bothSides">
            <wp:wrapPolygon edited="0">
              <wp:start x="-547" y="0"/>
              <wp:lineTo x="-547" y="21073"/>
              <wp:lineTo x="21873" y="21073"/>
              <wp:lineTo x="21873" y="0"/>
              <wp:lineTo x="-547" y="0"/>
            </wp:wrapPolygon>
          </wp:wrapTight>
          <wp:docPr id="14" name="Bild 6" descr="ML_Logo_rechtb_Dreh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L_Logo_rechtb_Dreh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8105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C93286" w:rsidRPr="00C93286">
      <w:rPr>
        <w:rFonts w:asciiTheme="minorHAnsi" w:hAnsiTheme="minorHAnsi" w:cstheme="minorHAnsi"/>
        <w:b/>
        <w:color w:val="17365D" w:themeColor="text2" w:themeShade="BF"/>
        <w:sz w:val="40"/>
      </w:rPr>
      <w:t>M</w:t>
    </w:r>
    <w:r w:rsidR="00C93286">
      <w:rPr>
        <w:rFonts w:asciiTheme="minorHAnsi" w:hAnsiTheme="minorHAnsi" w:cstheme="minorHAnsi"/>
        <w:b/>
        <w:color w:val="17365D" w:themeColor="text2" w:themeShade="BF"/>
        <w:sz w:val="40"/>
      </w:rPr>
      <w:t>ATHEMATIK-Labor</w:t>
    </w:r>
  </w:p>
  <w:p w:rsidR="00BC0CD3" w:rsidRPr="00C93286" w:rsidRDefault="00387DE8" w:rsidP="00C93286">
    <w:pPr>
      <w:pStyle w:val="Kopfzeile"/>
      <w:tabs>
        <w:tab w:val="clear" w:pos="4536"/>
        <w:tab w:val="clear" w:pos="9072"/>
        <w:tab w:val="left" w:pos="2145"/>
      </w:tabs>
      <w:jc w:val="center"/>
    </w:pPr>
    <w:r w:rsidRPr="00387DE8">
      <w:rPr>
        <w:rFonts w:asciiTheme="minorHAnsi" w:hAnsiTheme="minorHAnsi" w:cstheme="minorHAnsi"/>
        <w:b/>
        <w:noProof/>
        <w:color w:val="17365D" w:themeColor="text2" w:themeShade="BF"/>
        <w:sz w:val="40"/>
      </w:rPr>
      <w:drawing>
        <wp:anchor distT="0" distB="0" distL="114300" distR="114300" simplePos="0" relativeHeight="251691520" behindDoc="0" locked="0" layoutInCell="1" allowOverlap="1">
          <wp:simplePos x="0" y="0"/>
          <wp:positionH relativeFrom="column">
            <wp:posOffset>5918835</wp:posOffset>
          </wp:positionH>
          <wp:positionV relativeFrom="paragraph">
            <wp:posOffset>420370</wp:posOffset>
          </wp:positionV>
          <wp:extent cx="394970" cy="390525"/>
          <wp:effectExtent l="19050" t="0" r="5080" b="0"/>
          <wp:wrapSquare wrapText="bothSides"/>
          <wp:docPr id="17" name="Grafik 15" descr="helpbutton_klein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lpbutton_klein Kopi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9497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b/>
        <w:noProof/>
        <w:color w:val="17365D" w:themeColor="text2" w:themeShade="BF"/>
        <w:sz w:val="40"/>
      </w:rPr>
      <w:drawing>
        <wp:anchor distT="0" distB="0" distL="114300" distR="114300" simplePos="0" relativeHeight="251681280" behindDoc="0" locked="0" layoutInCell="1" allowOverlap="1">
          <wp:simplePos x="0" y="0"/>
          <wp:positionH relativeFrom="column">
            <wp:posOffset>5918835</wp:posOffset>
          </wp:positionH>
          <wp:positionV relativeFrom="paragraph">
            <wp:posOffset>3268345</wp:posOffset>
          </wp:positionV>
          <wp:extent cx="394970" cy="390525"/>
          <wp:effectExtent l="19050" t="0" r="5080" b="0"/>
          <wp:wrapSquare wrapText="bothSides"/>
          <wp:docPr id="10" name="Grafik 15" descr="helpbutton_klein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lpbutton_klein Kopi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9497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3286">
      <w:rPr>
        <w:rFonts w:asciiTheme="minorHAnsi" w:hAnsiTheme="minorHAnsi" w:cstheme="minorHAnsi"/>
        <w:b/>
        <w:color w:val="17365D" w:themeColor="text2" w:themeShade="BF"/>
        <w:sz w:val="40"/>
      </w:rPr>
      <w:t>Ministation „</w:t>
    </w:r>
    <w:r w:rsidR="00C93286" w:rsidRPr="00C93286">
      <w:rPr>
        <w:rFonts w:asciiTheme="minorHAnsi" w:hAnsiTheme="minorHAnsi" w:cstheme="minorHAnsi"/>
        <w:b/>
        <w:color w:val="17365D" w:themeColor="text2" w:themeShade="BF"/>
        <w:sz w:val="40"/>
      </w:rPr>
      <w:t>Spiegel 1</w:t>
    </w:r>
    <w:r w:rsidR="00C93286">
      <w:rPr>
        <w:rFonts w:asciiTheme="minorHAnsi" w:hAnsiTheme="minorHAnsi" w:cstheme="minorHAnsi"/>
        <w:b/>
        <w:color w:val="17365D" w:themeColor="text2" w:themeShade="BF"/>
        <w:sz w:val="40"/>
      </w:rPr>
      <w:t>“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DE8" w:rsidRDefault="007D0765" w:rsidP="00387DE8">
    <w:pPr>
      <w:pStyle w:val="Kopfzeile"/>
      <w:tabs>
        <w:tab w:val="clear" w:pos="4536"/>
        <w:tab w:val="clear" w:pos="9072"/>
        <w:tab w:val="left" w:pos="2145"/>
      </w:tabs>
      <w:jc w:val="center"/>
      <w:rPr>
        <w:rFonts w:asciiTheme="minorHAnsi" w:hAnsiTheme="minorHAnsi" w:cstheme="minorHAnsi"/>
        <w:b/>
        <w:color w:val="17365D" w:themeColor="text2" w:themeShade="BF"/>
        <w:sz w:val="40"/>
      </w:rPr>
    </w:pPr>
    <w:r w:rsidRPr="007D0765">
      <w:rPr>
        <w:rFonts w:cs="Arial"/>
        <w:b/>
        <w:noProof/>
        <w:szCs w:val="32"/>
      </w:rPr>
      <w:pict>
        <v:line id="_x0000_s2105" style="position:absolute;left:0;text-align:left;z-index:251693568;visibility:visible;mso-wrap-edited:f;mso-wrap-distance-left:2.88pt;mso-wrap-distance-top:2.88pt;mso-wrap-distance-right:2.88pt;mso-wrap-distance-bottom:2.88pt" from="481.05pt,7.2pt" to="481.05pt,724.25pt" strokecolor="#063d79" strokeweight="2.5pt" o:cliptowrap="t">
          <v:shadow color="#ccc"/>
        </v:line>
      </w:pict>
    </w:r>
    <w:r w:rsidRPr="007D0765">
      <w:rPr>
        <w:rFonts w:cs="Arial"/>
        <w:b/>
        <w:noProof/>
        <w:szCs w:val="32"/>
      </w:rPr>
      <w:pict>
        <v:line id="_x0000_s2106" style="position:absolute;left:0;text-align:left;z-index:251696640;visibility:visible;mso-wrap-edited:f;mso-wrap-distance-left:2.88pt;mso-wrap-distance-top:2.88pt;mso-wrap-distance-right:2.88pt;mso-wrap-distance-bottom:2.88pt" from="53.55pt,-8.5pt" to="53.55pt,55.25pt" strokecolor="#063d79" strokeweight="2.5pt" o:cliptowrap="t">
          <v:shadow color="#ccc"/>
        </v:line>
      </w:pict>
    </w:r>
    <w:r w:rsidR="00387DE8">
      <w:rPr>
        <w:rFonts w:cs="Arial"/>
        <w:b/>
        <w:noProof/>
        <w:szCs w:val="32"/>
      </w:rPr>
      <w:drawing>
        <wp:anchor distT="0" distB="0" distL="114300" distR="114300" simplePos="0" relativeHeight="251695616" behindDoc="1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-136525</wp:posOffset>
          </wp:positionV>
          <wp:extent cx="752475" cy="781050"/>
          <wp:effectExtent l="19050" t="0" r="9525" b="0"/>
          <wp:wrapTight wrapText="bothSides">
            <wp:wrapPolygon edited="0">
              <wp:start x="-547" y="0"/>
              <wp:lineTo x="-547" y="21073"/>
              <wp:lineTo x="21873" y="21073"/>
              <wp:lineTo x="21873" y="0"/>
              <wp:lineTo x="-547" y="0"/>
            </wp:wrapPolygon>
          </wp:wrapTight>
          <wp:docPr id="18" name="Bild 6" descr="ML_Logo_rechtb_Dreh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L_Logo_rechtb_Dreh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8105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387DE8" w:rsidRPr="00C93286">
      <w:rPr>
        <w:rFonts w:asciiTheme="minorHAnsi" w:hAnsiTheme="minorHAnsi" w:cstheme="minorHAnsi"/>
        <w:b/>
        <w:color w:val="17365D" w:themeColor="text2" w:themeShade="BF"/>
        <w:sz w:val="40"/>
      </w:rPr>
      <w:t>M</w:t>
    </w:r>
    <w:r w:rsidR="00387DE8">
      <w:rPr>
        <w:rFonts w:asciiTheme="minorHAnsi" w:hAnsiTheme="minorHAnsi" w:cstheme="minorHAnsi"/>
        <w:b/>
        <w:color w:val="17365D" w:themeColor="text2" w:themeShade="BF"/>
        <w:sz w:val="40"/>
      </w:rPr>
      <w:t>ATHEMATIK-Labor</w:t>
    </w:r>
  </w:p>
  <w:p w:rsidR="007A4B9B" w:rsidRPr="003F47B7" w:rsidRDefault="00387DE8" w:rsidP="00387DE8">
    <w:pPr>
      <w:pStyle w:val="Kopfzeile"/>
      <w:tabs>
        <w:tab w:val="clear" w:pos="4536"/>
        <w:tab w:val="clear" w:pos="9072"/>
        <w:tab w:val="left" w:pos="2145"/>
      </w:tabs>
      <w:jc w:val="center"/>
    </w:pPr>
    <w:r>
      <w:rPr>
        <w:rFonts w:asciiTheme="minorHAnsi" w:hAnsiTheme="minorHAnsi" w:cstheme="minorHAnsi"/>
        <w:b/>
        <w:noProof/>
        <w:color w:val="17365D" w:themeColor="text2" w:themeShade="BF"/>
        <w:sz w:val="40"/>
      </w:rPr>
      <w:drawing>
        <wp:anchor distT="0" distB="0" distL="114300" distR="114300" simplePos="0" relativeHeight="251697664" behindDoc="0" locked="0" layoutInCell="1" allowOverlap="1">
          <wp:simplePos x="0" y="0"/>
          <wp:positionH relativeFrom="column">
            <wp:posOffset>5909310</wp:posOffset>
          </wp:positionH>
          <wp:positionV relativeFrom="paragraph">
            <wp:posOffset>3535045</wp:posOffset>
          </wp:positionV>
          <wp:extent cx="394970" cy="390525"/>
          <wp:effectExtent l="19050" t="0" r="5080" b="0"/>
          <wp:wrapSquare wrapText="bothSides"/>
          <wp:docPr id="20" name="Grafik 15" descr="helpbutton_klein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lpbutton_klein Kopi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9497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b/>
        <w:noProof/>
        <w:color w:val="17365D" w:themeColor="text2" w:themeShade="BF"/>
        <w:sz w:val="40"/>
      </w:rPr>
      <w:drawing>
        <wp:anchor distT="0" distB="0" distL="114300" distR="114300" simplePos="0" relativeHeight="251694592" behindDoc="0" locked="0" layoutInCell="1" allowOverlap="1">
          <wp:simplePos x="0" y="0"/>
          <wp:positionH relativeFrom="column">
            <wp:posOffset>5909310</wp:posOffset>
          </wp:positionH>
          <wp:positionV relativeFrom="paragraph">
            <wp:posOffset>2611120</wp:posOffset>
          </wp:positionV>
          <wp:extent cx="394970" cy="390525"/>
          <wp:effectExtent l="19050" t="0" r="5080" b="0"/>
          <wp:wrapSquare wrapText="bothSides"/>
          <wp:docPr id="21" name="Grafik 15" descr="helpbutton_klein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lpbutton_klein Kopi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9497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b/>
        <w:color w:val="17365D" w:themeColor="text2" w:themeShade="BF"/>
        <w:sz w:val="40"/>
      </w:rPr>
      <w:t>Ministation „</w:t>
    </w:r>
    <w:r w:rsidRPr="00C93286">
      <w:rPr>
        <w:rFonts w:asciiTheme="minorHAnsi" w:hAnsiTheme="minorHAnsi" w:cstheme="minorHAnsi"/>
        <w:b/>
        <w:color w:val="17365D" w:themeColor="text2" w:themeShade="BF"/>
        <w:sz w:val="40"/>
      </w:rPr>
      <w:t>Spiegel 1</w:t>
    </w:r>
    <w:r>
      <w:rPr>
        <w:rFonts w:asciiTheme="minorHAnsi" w:hAnsiTheme="minorHAnsi" w:cstheme="minorHAnsi"/>
        <w:b/>
        <w:color w:val="17365D" w:themeColor="text2" w:themeShade="BF"/>
        <w:sz w:val="40"/>
      </w:rPr>
      <w:t>“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FC1" w:rsidRDefault="00063FC1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25A97"/>
    <w:multiLevelType w:val="hybridMultilevel"/>
    <w:tmpl w:val="474EE7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B42F9"/>
    <w:multiLevelType w:val="hybridMultilevel"/>
    <w:tmpl w:val="EE0ABD70"/>
    <w:lvl w:ilvl="0" w:tplc="4DC4CB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7E1EDB"/>
    <w:multiLevelType w:val="multilevel"/>
    <w:tmpl w:val="47EEC4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576161E5"/>
    <w:multiLevelType w:val="hybridMultilevel"/>
    <w:tmpl w:val="C29677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7B3364"/>
    <w:multiLevelType w:val="multilevel"/>
    <w:tmpl w:val="6F4654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60741DDD"/>
    <w:multiLevelType w:val="hybridMultilevel"/>
    <w:tmpl w:val="E16C8762"/>
    <w:lvl w:ilvl="0" w:tplc="1AA2302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ocumentProtection w:edit="forms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6146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929C1"/>
    <w:rsid w:val="00063FC1"/>
    <w:rsid w:val="00071F5E"/>
    <w:rsid w:val="000931FF"/>
    <w:rsid w:val="000E3D81"/>
    <w:rsid w:val="001446AF"/>
    <w:rsid w:val="00147872"/>
    <w:rsid w:val="00160E92"/>
    <w:rsid w:val="001A4D16"/>
    <w:rsid w:val="001C65A8"/>
    <w:rsid w:val="001E067C"/>
    <w:rsid w:val="001F441E"/>
    <w:rsid w:val="00206625"/>
    <w:rsid w:val="00220CC7"/>
    <w:rsid w:val="002218AA"/>
    <w:rsid w:val="00262F7C"/>
    <w:rsid w:val="0028619B"/>
    <w:rsid w:val="00297B02"/>
    <w:rsid w:val="002B03CF"/>
    <w:rsid w:val="002D05CC"/>
    <w:rsid w:val="002D1B49"/>
    <w:rsid w:val="002F5096"/>
    <w:rsid w:val="00313AF4"/>
    <w:rsid w:val="00321DA3"/>
    <w:rsid w:val="003248CF"/>
    <w:rsid w:val="0036283E"/>
    <w:rsid w:val="00372728"/>
    <w:rsid w:val="00377CB8"/>
    <w:rsid w:val="003802EC"/>
    <w:rsid w:val="00387DE8"/>
    <w:rsid w:val="003919C5"/>
    <w:rsid w:val="003929C1"/>
    <w:rsid w:val="003B3473"/>
    <w:rsid w:val="003C24FC"/>
    <w:rsid w:val="003D078D"/>
    <w:rsid w:val="003F47B7"/>
    <w:rsid w:val="003F5869"/>
    <w:rsid w:val="00402065"/>
    <w:rsid w:val="004048EA"/>
    <w:rsid w:val="004208E0"/>
    <w:rsid w:val="00422D84"/>
    <w:rsid w:val="00422EB7"/>
    <w:rsid w:val="00427206"/>
    <w:rsid w:val="004952A2"/>
    <w:rsid w:val="00496253"/>
    <w:rsid w:val="004C617E"/>
    <w:rsid w:val="004E5878"/>
    <w:rsid w:val="004F2488"/>
    <w:rsid w:val="00543CE4"/>
    <w:rsid w:val="00564DF1"/>
    <w:rsid w:val="00567F8B"/>
    <w:rsid w:val="00592814"/>
    <w:rsid w:val="0059473F"/>
    <w:rsid w:val="005A11ED"/>
    <w:rsid w:val="005A2175"/>
    <w:rsid w:val="005B3886"/>
    <w:rsid w:val="005B4DAC"/>
    <w:rsid w:val="00601250"/>
    <w:rsid w:val="006158C4"/>
    <w:rsid w:val="00627789"/>
    <w:rsid w:val="00683840"/>
    <w:rsid w:val="0068588E"/>
    <w:rsid w:val="006C6919"/>
    <w:rsid w:val="006D4241"/>
    <w:rsid w:val="00701834"/>
    <w:rsid w:val="00704904"/>
    <w:rsid w:val="00733D63"/>
    <w:rsid w:val="00774AFE"/>
    <w:rsid w:val="00796A57"/>
    <w:rsid w:val="007A4B9B"/>
    <w:rsid w:val="007A7CAB"/>
    <w:rsid w:val="007D0765"/>
    <w:rsid w:val="008200F6"/>
    <w:rsid w:val="00875239"/>
    <w:rsid w:val="00891382"/>
    <w:rsid w:val="008927F0"/>
    <w:rsid w:val="008B518C"/>
    <w:rsid w:val="008D19AE"/>
    <w:rsid w:val="008D36C3"/>
    <w:rsid w:val="008F71D7"/>
    <w:rsid w:val="00907646"/>
    <w:rsid w:val="00913DD4"/>
    <w:rsid w:val="00920321"/>
    <w:rsid w:val="00932AC4"/>
    <w:rsid w:val="00963186"/>
    <w:rsid w:val="009678A0"/>
    <w:rsid w:val="009714B6"/>
    <w:rsid w:val="00984196"/>
    <w:rsid w:val="0098785B"/>
    <w:rsid w:val="009A6562"/>
    <w:rsid w:val="009D77DF"/>
    <w:rsid w:val="009E41DA"/>
    <w:rsid w:val="00A31114"/>
    <w:rsid w:val="00A437B7"/>
    <w:rsid w:val="00A6217F"/>
    <w:rsid w:val="00A6716B"/>
    <w:rsid w:val="00A7360A"/>
    <w:rsid w:val="00A8562A"/>
    <w:rsid w:val="00A92AE8"/>
    <w:rsid w:val="00AA0711"/>
    <w:rsid w:val="00AC0DA2"/>
    <w:rsid w:val="00AC1D80"/>
    <w:rsid w:val="00AC60E8"/>
    <w:rsid w:val="00AE1EB4"/>
    <w:rsid w:val="00B642D8"/>
    <w:rsid w:val="00B73FF6"/>
    <w:rsid w:val="00B928AB"/>
    <w:rsid w:val="00BA7BA8"/>
    <w:rsid w:val="00BC0CD3"/>
    <w:rsid w:val="00BD02FE"/>
    <w:rsid w:val="00BD36B5"/>
    <w:rsid w:val="00BF1BE0"/>
    <w:rsid w:val="00BF4BE3"/>
    <w:rsid w:val="00BF4CC1"/>
    <w:rsid w:val="00BF69F5"/>
    <w:rsid w:val="00C27424"/>
    <w:rsid w:val="00C44754"/>
    <w:rsid w:val="00C93286"/>
    <w:rsid w:val="00CB335B"/>
    <w:rsid w:val="00D24567"/>
    <w:rsid w:val="00D47546"/>
    <w:rsid w:val="00D63FC3"/>
    <w:rsid w:val="00D658B5"/>
    <w:rsid w:val="00D82F4B"/>
    <w:rsid w:val="00D9033F"/>
    <w:rsid w:val="00DA73C3"/>
    <w:rsid w:val="00DC44A4"/>
    <w:rsid w:val="00DD3492"/>
    <w:rsid w:val="00DF01FC"/>
    <w:rsid w:val="00E065DB"/>
    <w:rsid w:val="00E22BB2"/>
    <w:rsid w:val="00E53057"/>
    <w:rsid w:val="00EA0464"/>
    <w:rsid w:val="00EA46A4"/>
    <w:rsid w:val="00EF2C77"/>
    <w:rsid w:val="00F92D27"/>
    <w:rsid w:val="00FA1377"/>
    <w:rsid w:val="00FA4B38"/>
    <w:rsid w:val="00FA6333"/>
    <w:rsid w:val="00FB35A0"/>
    <w:rsid w:val="00FD400B"/>
    <w:rsid w:val="00FE4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rsid w:val="00F92D27"/>
    <w:rPr>
      <w:color w:val="000000"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E067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1E067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E067C"/>
  </w:style>
  <w:style w:type="table" w:styleId="Tabellengitternetz">
    <w:name w:val="Table Grid"/>
    <w:basedOn w:val="NormaleTabelle"/>
    <w:uiPriority w:val="59"/>
    <w:rsid w:val="009878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28619B"/>
    <w:rPr>
      <w:color w:val="808080"/>
    </w:rPr>
  </w:style>
  <w:style w:type="paragraph" w:styleId="Sprechblasentext">
    <w:name w:val="Balloon Text"/>
    <w:basedOn w:val="Standard"/>
    <w:link w:val="SprechblasentextZchn"/>
    <w:rsid w:val="002861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8619B"/>
    <w:rPr>
      <w:rFonts w:ascii="Tahoma" w:hAnsi="Tahoma" w:cs="Tahoma"/>
      <w:color w:val="000000"/>
      <w:kern w:val="28"/>
      <w:sz w:val="16"/>
      <w:szCs w:val="16"/>
    </w:rPr>
  </w:style>
  <w:style w:type="paragraph" w:customStyle="1" w:styleId="Labor-Text">
    <w:name w:val="Labor-Text"/>
    <w:basedOn w:val="Standard"/>
    <w:qFormat/>
    <w:rsid w:val="00BD02FE"/>
    <w:rPr>
      <w:rFonts w:ascii="Arial" w:hAnsi="Arial"/>
      <w:sz w:val="24"/>
    </w:rPr>
  </w:style>
  <w:style w:type="paragraph" w:customStyle="1" w:styleId="Labor-Kapitelberschrift">
    <w:name w:val="Labor-Kapitelüberschrift"/>
    <w:basedOn w:val="Kopfzeile"/>
    <w:qFormat/>
    <w:rsid w:val="00BD02FE"/>
    <w:pPr>
      <w:jc w:val="center"/>
    </w:pPr>
    <w:rPr>
      <w:rFonts w:ascii="Arial" w:hAnsi="Arial"/>
      <w:sz w:val="28"/>
    </w:rPr>
  </w:style>
  <w:style w:type="paragraph" w:customStyle="1" w:styleId="Labor-NamederStationKopfzeile">
    <w:name w:val="Labor-Name der Station Kopfzeile"/>
    <w:basedOn w:val="Standard"/>
    <w:qFormat/>
    <w:rsid w:val="00C44754"/>
    <w:pPr>
      <w:widowControl w:val="0"/>
      <w:jc w:val="center"/>
    </w:pPr>
    <w:rPr>
      <w:rFonts w:ascii="Arial" w:hAnsi="Arial"/>
      <w:sz w:val="32"/>
    </w:rPr>
  </w:style>
  <w:style w:type="paragraph" w:customStyle="1" w:styleId="Labor-Titelseite">
    <w:name w:val="Labor-Titelseite"/>
    <w:basedOn w:val="Standard"/>
    <w:qFormat/>
    <w:rsid w:val="00C44754"/>
    <w:pPr>
      <w:jc w:val="center"/>
    </w:pPr>
    <w:rPr>
      <w:rFonts w:ascii="Arial" w:hAnsi="Arial"/>
      <w:color w:val="E77817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297B02"/>
    <w:rPr>
      <w:rFonts w:ascii="Arial" w:hAnsi="Arial"/>
      <w:color w:val="E77817"/>
      <w:sz w:val="56"/>
    </w:rPr>
  </w:style>
  <w:style w:type="character" w:customStyle="1" w:styleId="Labor-FormatvorlageNamederStationKopfzeile">
    <w:name w:val="Labor-Formatvorlage Name der Station Kopfzeile"/>
    <w:basedOn w:val="Absatz-Standardschriftart"/>
    <w:uiPriority w:val="1"/>
    <w:rsid w:val="005B3886"/>
    <w:rPr>
      <w:rFonts w:ascii="Arial" w:hAnsi="Arial"/>
      <w:b/>
      <w:sz w:val="32"/>
    </w:rPr>
  </w:style>
  <w:style w:type="character" w:styleId="Hervorhebung">
    <w:name w:val="Emphasis"/>
    <w:basedOn w:val="Absatz-Standardschriftart"/>
    <w:rsid w:val="00BF4BE3"/>
    <w:rPr>
      <w:i/>
      <w:iCs/>
    </w:rPr>
  </w:style>
  <w:style w:type="character" w:styleId="Fett">
    <w:name w:val="Strong"/>
    <w:basedOn w:val="Absatz-Standardschriftart"/>
    <w:rsid w:val="00BF4BE3"/>
    <w:rPr>
      <w:b/>
      <w:bCs/>
    </w:rPr>
  </w:style>
  <w:style w:type="character" w:customStyle="1" w:styleId="Labor-FormatvorlageText">
    <w:name w:val="Labor-Formatvorlage Text"/>
    <w:basedOn w:val="Absatz-Standardschriftart"/>
    <w:uiPriority w:val="1"/>
    <w:rsid w:val="00BF4BE3"/>
    <w:rPr>
      <w:rFonts w:ascii="Arial" w:hAnsi="Arial"/>
      <w:sz w:val="24"/>
    </w:rPr>
  </w:style>
  <w:style w:type="character" w:customStyle="1" w:styleId="Labor-FormatvorlageKapitelberschrift">
    <w:name w:val="Labor-Formatvorlage Kapitelüberschrift"/>
    <w:basedOn w:val="Absatz-Standardschriftart"/>
    <w:uiPriority w:val="1"/>
    <w:rsid w:val="001F441E"/>
    <w:rPr>
      <w:rFonts w:ascii="Arial" w:hAnsi="Arial"/>
      <w:sz w:val="32"/>
    </w:rPr>
  </w:style>
  <w:style w:type="paragraph" w:styleId="Listenabsatz">
    <w:name w:val="List Paragraph"/>
    <w:basedOn w:val="Standard"/>
    <w:uiPriority w:val="34"/>
    <w:qFormat/>
    <w:rsid w:val="00EA46A4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875239"/>
    <w:rPr>
      <w:color w:val="000000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Marina\Labor\ne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34F2D4DF5DE453A912A8F0563B3EF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AE3FEA-559B-44D1-855B-96CC1A3C455A}"/>
      </w:docPartPr>
      <w:docPartBody>
        <w:p w:rsidR="00C22FD5" w:rsidRDefault="00155676" w:rsidP="00155676">
          <w:pPr>
            <w:pStyle w:val="034F2D4DF5DE453A912A8F0563B3EF56"/>
          </w:pPr>
          <w:r w:rsidRPr="00FA6C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918DB10CD5844AA858659115B8B60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C0AEE3-4648-4DCC-8CD1-5DC77D212997}"/>
      </w:docPartPr>
      <w:docPartBody>
        <w:p w:rsidR="00B2629E" w:rsidRDefault="00036B78" w:rsidP="00036B78">
          <w:pPr>
            <w:pStyle w:val="1918DB10CD5844AA858659115B8B6062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AA6382C3A0A4F3EB8BA3CA6B5C464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D17760-331C-488E-85A9-C699D11AB471}"/>
      </w:docPartPr>
      <w:docPartBody>
        <w:p w:rsidR="00BB096B" w:rsidRDefault="00F84D5D" w:rsidP="00F84D5D">
          <w:pPr>
            <w:pStyle w:val="8AA6382C3A0A4F3EB8BA3CA6B5C464AE"/>
          </w:pPr>
          <w:r w:rsidRPr="00FA6C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5F57BCEA5047ADBC37D86D8103A1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066818-190E-4237-9399-D5E808ACBE36}"/>
      </w:docPartPr>
      <w:docPartBody>
        <w:p w:rsidR="00BB096B" w:rsidRDefault="00F84D5D" w:rsidP="00F84D5D">
          <w:pPr>
            <w:pStyle w:val="5B5F57BCEA5047ADBC37D86D8103A1F9"/>
          </w:pPr>
          <w:r w:rsidRPr="00FA6C58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C279A"/>
    <w:rsid w:val="00036B78"/>
    <w:rsid w:val="000C279A"/>
    <w:rsid w:val="00155676"/>
    <w:rsid w:val="001F2424"/>
    <w:rsid w:val="002178B9"/>
    <w:rsid w:val="00226B21"/>
    <w:rsid w:val="002D2545"/>
    <w:rsid w:val="003A61F0"/>
    <w:rsid w:val="00453880"/>
    <w:rsid w:val="004A44EF"/>
    <w:rsid w:val="004E1A51"/>
    <w:rsid w:val="0057165E"/>
    <w:rsid w:val="007277A4"/>
    <w:rsid w:val="007314BA"/>
    <w:rsid w:val="007A39C2"/>
    <w:rsid w:val="007B6C36"/>
    <w:rsid w:val="008B2906"/>
    <w:rsid w:val="00941BF4"/>
    <w:rsid w:val="00AC73D6"/>
    <w:rsid w:val="00B2629E"/>
    <w:rsid w:val="00B71217"/>
    <w:rsid w:val="00B74EF1"/>
    <w:rsid w:val="00B9140A"/>
    <w:rsid w:val="00BB096B"/>
    <w:rsid w:val="00C22FD5"/>
    <w:rsid w:val="00C83E8F"/>
    <w:rsid w:val="00D81A24"/>
    <w:rsid w:val="00DD2799"/>
    <w:rsid w:val="00F84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E1A5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C73D6"/>
    <w:rPr>
      <w:color w:val="808080"/>
    </w:rPr>
  </w:style>
  <w:style w:type="paragraph" w:customStyle="1" w:styleId="E39EC9A80636451E8930BD1B09924275">
    <w:name w:val="E39EC9A80636451E8930BD1B09924275"/>
    <w:rsid w:val="004E1A51"/>
  </w:style>
  <w:style w:type="paragraph" w:customStyle="1" w:styleId="2C1526F70CBB4061A22D6EA157B4312B">
    <w:name w:val="2C1526F70CBB4061A22D6EA157B4312B"/>
    <w:rsid w:val="004E1A51"/>
  </w:style>
  <w:style w:type="paragraph" w:customStyle="1" w:styleId="65B781EC32BE457CB947BBA6073251CA">
    <w:name w:val="65B781EC32BE457CB947BBA6073251CA"/>
    <w:rsid w:val="004E1A51"/>
  </w:style>
  <w:style w:type="paragraph" w:customStyle="1" w:styleId="4F8E5DAAAC4743BB936AE10E576249ED">
    <w:name w:val="4F8E5DAAAC4743BB936AE10E576249ED"/>
    <w:rsid w:val="004E1A51"/>
  </w:style>
  <w:style w:type="paragraph" w:customStyle="1" w:styleId="822B0E265EBC4CDCAEC6BC8207A857D2">
    <w:name w:val="822B0E265EBC4CDCAEC6BC8207A857D2"/>
    <w:rsid w:val="00155676"/>
  </w:style>
  <w:style w:type="paragraph" w:customStyle="1" w:styleId="496D1C444AC442BBABDB98154166D17F">
    <w:name w:val="496D1C444AC442BBABDB98154166D17F"/>
    <w:rsid w:val="00155676"/>
  </w:style>
  <w:style w:type="paragraph" w:customStyle="1" w:styleId="A3C1B448150C4945A493E1F6BA370FD6">
    <w:name w:val="A3C1B448150C4945A493E1F6BA370FD6"/>
    <w:rsid w:val="00155676"/>
  </w:style>
  <w:style w:type="paragraph" w:customStyle="1" w:styleId="090E340C3C0D4313A666813560DB2046">
    <w:name w:val="090E340C3C0D4313A666813560DB2046"/>
    <w:rsid w:val="00155676"/>
  </w:style>
  <w:style w:type="paragraph" w:customStyle="1" w:styleId="23A3552E364744A3840A1CA4B94924E8">
    <w:name w:val="23A3552E364744A3840A1CA4B94924E8"/>
    <w:rsid w:val="00155676"/>
  </w:style>
  <w:style w:type="paragraph" w:customStyle="1" w:styleId="034F2D4DF5DE453A912A8F0563B3EF56">
    <w:name w:val="034F2D4DF5DE453A912A8F0563B3EF56"/>
    <w:rsid w:val="00155676"/>
  </w:style>
  <w:style w:type="paragraph" w:customStyle="1" w:styleId="E7313C90135640229E84629BA7CCED9B">
    <w:name w:val="E7313C90135640229E84629BA7CCED9B"/>
    <w:rsid w:val="00155676"/>
  </w:style>
  <w:style w:type="paragraph" w:customStyle="1" w:styleId="4537CDA35DD2425093702B2EA1317774">
    <w:name w:val="4537CDA35DD2425093702B2EA1317774"/>
    <w:rsid w:val="00155676"/>
  </w:style>
  <w:style w:type="paragraph" w:customStyle="1" w:styleId="01D31794763E4C87994465D73467B069">
    <w:name w:val="01D31794763E4C87994465D73467B069"/>
    <w:rsid w:val="002178B9"/>
  </w:style>
  <w:style w:type="paragraph" w:customStyle="1" w:styleId="1918DB10CD5844AA858659115B8B6062">
    <w:name w:val="1918DB10CD5844AA858659115B8B6062"/>
    <w:rsid w:val="00036B78"/>
  </w:style>
  <w:style w:type="paragraph" w:customStyle="1" w:styleId="EEA066B4DCA54C338C458B551482727B">
    <w:name w:val="EEA066B4DCA54C338C458B551482727B"/>
    <w:rsid w:val="00DD2799"/>
  </w:style>
  <w:style w:type="paragraph" w:customStyle="1" w:styleId="AA72F0BDF527483680D310FB167DE21A">
    <w:name w:val="AA72F0BDF527483680D310FB167DE21A"/>
    <w:rsid w:val="00DD2799"/>
  </w:style>
  <w:style w:type="paragraph" w:customStyle="1" w:styleId="8AA6382C3A0A4F3EB8BA3CA6B5C464AE">
    <w:name w:val="8AA6382C3A0A4F3EB8BA3CA6B5C464AE"/>
    <w:rsid w:val="00F84D5D"/>
  </w:style>
  <w:style w:type="paragraph" w:customStyle="1" w:styleId="5B5F57BCEA5047ADBC37D86D8103A1F9">
    <w:name w:val="5B5F57BCEA5047ADBC37D86D8103A1F9"/>
    <w:rsid w:val="00F84D5D"/>
  </w:style>
  <w:style w:type="paragraph" w:customStyle="1" w:styleId="216DE8933C5E49EC9D5BE0EA85DED4AE">
    <w:name w:val="216DE8933C5E49EC9D5BE0EA85DED4AE"/>
    <w:rsid w:val="00F84D5D"/>
  </w:style>
  <w:style w:type="paragraph" w:customStyle="1" w:styleId="8577A3C868394ABC87DD4271B7253321">
    <w:name w:val="8577A3C868394ABC87DD4271B7253321"/>
    <w:rsid w:val="00F84D5D"/>
  </w:style>
  <w:style w:type="paragraph" w:customStyle="1" w:styleId="A5F4DFA4C7A5486094217D4624BAD76B">
    <w:name w:val="A5F4DFA4C7A5486094217D4624BAD76B"/>
    <w:rsid w:val="00F84D5D"/>
  </w:style>
  <w:style w:type="paragraph" w:customStyle="1" w:styleId="7D6788711FB4465CB082F7C7DCD8E94E">
    <w:name w:val="7D6788711FB4465CB082F7C7DCD8E94E"/>
    <w:rsid w:val="00F84D5D"/>
  </w:style>
  <w:style w:type="paragraph" w:customStyle="1" w:styleId="A84673DA93884864B9EFC5AD7A01CA44">
    <w:name w:val="A84673DA93884864B9EFC5AD7A01CA44"/>
    <w:rsid w:val="00F84D5D"/>
  </w:style>
  <w:style w:type="paragraph" w:customStyle="1" w:styleId="410226511F424E5A941ECD780B21650E">
    <w:name w:val="410226511F424E5A941ECD780B21650E"/>
    <w:rsid w:val="00F84D5D"/>
  </w:style>
  <w:style w:type="paragraph" w:customStyle="1" w:styleId="54DC747050FE4EC8AF9EB24CE1B6A6A7">
    <w:name w:val="54DC747050FE4EC8AF9EB24CE1B6A6A7"/>
    <w:rsid w:val="00F84D5D"/>
  </w:style>
  <w:style w:type="paragraph" w:customStyle="1" w:styleId="3BF3B9A3CF7F4BE3AEE1B7895B400121">
    <w:name w:val="3BF3B9A3CF7F4BE3AEE1B7895B400121"/>
    <w:rsid w:val="00AC73D6"/>
  </w:style>
  <w:style w:type="paragraph" w:customStyle="1" w:styleId="74109033717B4A7FB8DCA66637AA6BE6">
    <w:name w:val="74109033717B4A7FB8DCA66637AA6BE6"/>
    <w:rsid w:val="00AC73D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84E9C-29B9-4D01-BFCD-271EED6E3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neu.dotx</Template>
  <TotalTime>0</TotalTime>
  <Pages>4</Pages>
  <Words>249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keine</Company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sab51mm</cp:lastModifiedBy>
  <cp:revision>12</cp:revision>
  <cp:lastPrinted>2012-10-17T12:09:00Z</cp:lastPrinted>
  <dcterms:created xsi:type="dcterms:W3CDTF">2012-10-15T18:18:00Z</dcterms:created>
  <dcterms:modified xsi:type="dcterms:W3CDTF">2012-10-17T12:12:00Z</dcterms:modified>
</cp:coreProperties>
</file>